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FD0D8" w14:textId="77777777" w:rsidR="009B7F70" w:rsidRDefault="009B7F70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auto"/>
          <w:sz w:val="32"/>
          <w:szCs w:val="32"/>
        </w:rPr>
      </w:pPr>
    </w:p>
    <w:p w14:paraId="31D7CCDB" w14:textId="2AF205F4" w:rsidR="00C4515D" w:rsidRPr="00947540" w:rsidRDefault="00617A46" w:rsidP="00947540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auto"/>
          <w:sz w:val="32"/>
          <w:szCs w:val="32"/>
        </w:rPr>
      </w:pPr>
      <w:r>
        <w:rPr>
          <w:rFonts w:ascii="Calibri" w:hAnsi="Calibri"/>
          <w:color w:val="auto"/>
          <w:sz w:val="32"/>
          <w:szCs w:val="32"/>
        </w:rPr>
        <w:t>Great Houghton</w:t>
      </w:r>
      <w:r w:rsidR="00C4515D" w:rsidRPr="00A90DEF">
        <w:rPr>
          <w:rFonts w:ascii="Calibri" w:hAnsi="Calibri"/>
          <w:color w:val="auto"/>
          <w:sz w:val="32"/>
          <w:szCs w:val="32"/>
        </w:rPr>
        <w:t xml:space="preserve"> Parish Council</w:t>
      </w:r>
    </w:p>
    <w:p w14:paraId="12ACAABA" w14:textId="77777777" w:rsidR="00CF62FA" w:rsidRDefault="00CF62FA" w:rsidP="005E5EEC">
      <w:pPr>
        <w:jc w:val="center"/>
        <w:rPr>
          <w:rFonts w:ascii="Calibri" w:hAnsi="Calibri"/>
          <w:b/>
          <w:bCs/>
        </w:rPr>
      </w:pPr>
    </w:p>
    <w:p w14:paraId="7721C57F" w14:textId="6F86AD70" w:rsidR="00CF62FA" w:rsidRPr="00AB6ACB" w:rsidRDefault="00CF62FA" w:rsidP="00CF62FA">
      <w:pPr>
        <w:rPr>
          <w:rFonts w:ascii="Calibri" w:hAnsi="Calibri"/>
          <w:b/>
          <w:bCs/>
        </w:rPr>
      </w:pPr>
      <w:r w:rsidRPr="00AB6ACB">
        <w:rPr>
          <w:rFonts w:ascii="Calibri" w:hAnsi="Calibri"/>
          <w:b/>
          <w:bCs/>
        </w:rPr>
        <w:t>Chair:</w:t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</w:r>
      <w:r w:rsidRPr="00AB6ACB">
        <w:rPr>
          <w:rFonts w:ascii="Calibri" w:hAnsi="Calibri"/>
          <w:b/>
          <w:bCs/>
        </w:rPr>
        <w:tab/>
        <w:t>Clerk:</w:t>
      </w:r>
    </w:p>
    <w:p w14:paraId="6FCBD4BB" w14:textId="41F1D143" w:rsidR="00CF62FA" w:rsidRDefault="00CF62FA" w:rsidP="00CF62FA">
      <w:pPr>
        <w:rPr>
          <w:rFonts w:ascii="Calibri" w:hAnsi="Calibri"/>
        </w:rPr>
      </w:pPr>
      <w:r w:rsidRPr="00AB6ACB">
        <w:rPr>
          <w:rFonts w:ascii="Calibri" w:hAnsi="Calibri"/>
        </w:rPr>
        <w:t>Cllr Sarah Williams</w:t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</w:r>
      <w:r w:rsidRPr="00AB6ACB">
        <w:rPr>
          <w:rFonts w:ascii="Calibri" w:hAnsi="Calibri"/>
        </w:rPr>
        <w:tab/>
        <w:t>Mr Mike Billingham CILCA</w:t>
      </w:r>
    </w:p>
    <w:p w14:paraId="3511BE74" w14:textId="630C92E7" w:rsidR="00AB6ACB" w:rsidRPr="00AB6ACB" w:rsidRDefault="00AB6ACB" w:rsidP="00CF62FA">
      <w:pPr>
        <w:rPr>
          <w:rFonts w:ascii="Calibri" w:hAnsi="Calibri"/>
          <w:b/>
          <w:bCs/>
        </w:rPr>
      </w:pPr>
      <w:r w:rsidRPr="00AB6ACB">
        <w:rPr>
          <w:rFonts w:ascii="Calibri" w:hAnsi="Calibri"/>
          <w:b/>
          <w:bCs/>
        </w:rPr>
        <w:t>--------------------------------------------------------------------------------------------------------------------------</w:t>
      </w:r>
    </w:p>
    <w:p w14:paraId="4B2242A2" w14:textId="11C35B76" w:rsidR="00AB6ACB" w:rsidRDefault="00AB6ACB" w:rsidP="00AB6ACB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Councillors are summoned to attend</w:t>
      </w:r>
      <w:r w:rsidRPr="005A0C06">
        <w:rPr>
          <w:rFonts w:ascii="Calibri" w:hAnsi="Calibri"/>
          <w:b/>
          <w:bCs/>
        </w:rPr>
        <w:t xml:space="preserve"> the</w:t>
      </w:r>
      <w:r>
        <w:rPr>
          <w:rFonts w:ascii="Calibri" w:hAnsi="Calibri"/>
          <w:b/>
          <w:bCs/>
        </w:rPr>
        <w:t xml:space="preserve"> Ordinary Council </w:t>
      </w:r>
      <w:r w:rsidRPr="005A0C06">
        <w:rPr>
          <w:rFonts w:ascii="Calibri" w:hAnsi="Calibri"/>
          <w:b/>
          <w:bCs/>
        </w:rPr>
        <w:t xml:space="preserve">Meeting of Great Houghton Parish Council </w:t>
      </w:r>
      <w:r>
        <w:rPr>
          <w:rFonts w:ascii="Calibri" w:hAnsi="Calibri"/>
          <w:b/>
          <w:bCs/>
        </w:rPr>
        <w:t xml:space="preserve">on Tuesday </w:t>
      </w:r>
      <w:r w:rsidR="00144ABF">
        <w:rPr>
          <w:rFonts w:ascii="Calibri" w:hAnsi="Calibri"/>
          <w:b/>
          <w:bCs/>
        </w:rPr>
        <w:t>20 Octo</w:t>
      </w:r>
      <w:r w:rsidR="00B30767">
        <w:rPr>
          <w:rFonts w:ascii="Calibri" w:hAnsi="Calibri"/>
          <w:b/>
          <w:bCs/>
        </w:rPr>
        <w:t>ber</w:t>
      </w:r>
      <w:r>
        <w:rPr>
          <w:rFonts w:ascii="Calibri" w:hAnsi="Calibri"/>
          <w:b/>
          <w:bCs/>
        </w:rPr>
        <w:t xml:space="preserve"> 2026 to be held at the Village Hall </w:t>
      </w:r>
    </w:p>
    <w:p w14:paraId="7C631046" w14:textId="77777777" w:rsidR="00AB6ACB" w:rsidRDefault="00AB6ACB" w:rsidP="00AB6ACB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commencing at 7.30pm.</w:t>
      </w:r>
    </w:p>
    <w:p w14:paraId="2637077D" w14:textId="77777777" w:rsidR="00AB6ACB" w:rsidRDefault="00AB6ACB" w:rsidP="00CF62FA">
      <w:pPr>
        <w:rPr>
          <w:rFonts w:ascii="Calibri" w:hAnsi="Calibri"/>
        </w:rPr>
      </w:pPr>
    </w:p>
    <w:p w14:paraId="0604D67F" w14:textId="28B8DB35" w:rsidR="00CF62FA" w:rsidRPr="00CF62FA" w:rsidRDefault="00CF62FA" w:rsidP="00CF62FA">
      <w:pPr>
        <w:jc w:val="center"/>
        <w:rPr>
          <w:rFonts w:ascii="Calibri" w:hAnsi="Calibri"/>
          <w:b/>
          <w:bCs/>
        </w:rPr>
      </w:pPr>
      <w:r w:rsidRPr="00CF62FA">
        <w:rPr>
          <w:rFonts w:ascii="Calibri" w:hAnsi="Calibri"/>
          <w:b/>
          <w:bCs/>
        </w:rPr>
        <w:t>Members of the public and press are very welcome to attend</w:t>
      </w:r>
    </w:p>
    <w:p w14:paraId="0690FE00" w14:textId="3E01A430" w:rsidR="00CF62FA" w:rsidRDefault="00CF62FA" w:rsidP="00CF62FA">
      <w:pPr>
        <w:rPr>
          <w:rFonts w:ascii="Calibri" w:hAnsi="Calibri"/>
          <w:color w:val="FF0000"/>
        </w:rPr>
      </w:pPr>
      <w:r>
        <w:rPr>
          <w:noProof/>
          <w:lang w:eastAsia="en-GB"/>
        </w:rPr>
        <w:drawing>
          <wp:inline distT="0" distB="0" distL="0" distR="0" wp14:anchorId="600495FC" wp14:editId="2AFAC881">
            <wp:extent cx="1435261" cy="446481"/>
            <wp:effectExtent l="0" t="0" r="0" b="0"/>
            <wp:docPr id="1" name="Picture 1" descr="C:\Documents and Settings\brenda.irvine\My Documents\My Pictures\Signatures\mike billingha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renda.irvine\My Documents\My Pictures\Signatures\mike billingham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4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FD206" w14:textId="381DD3DE" w:rsidR="00AB6ACB" w:rsidRPr="00AB6ACB" w:rsidRDefault="00CF62FA" w:rsidP="001634DF">
      <w:pPr>
        <w:rPr>
          <w:rFonts w:ascii="Calibri" w:hAnsi="Calibri"/>
        </w:rPr>
      </w:pPr>
      <w:r w:rsidRPr="00CF62FA">
        <w:rPr>
          <w:rFonts w:ascii="Calibri" w:hAnsi="Calibri"/>
        </w:rPr>
        <w:t>Mike Billingham Clerk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Dated Thursday </w:t>
      </w:r>
      <w:r w:rsidR="00144ABF">
        <w:rPr>
          <w:rFonts w:ascii="Calibri" w:hAnsi="Calibri"/>
        </w:rPr>
        <w:t>15 Octo</w:t>
      </w:r>
      <w:r w:rsidR="00B30767">
        <w:rPr>
          <w:rFonts w:ascii="Calibri" w:hAnsi="Calibri"/>
        </w:rPr>
        <w:t>ber</w:t>
      </w:r>
      <w:r w:rsidR="00615CF7">
        <w:rPr>
          <w:rFonts w:ascii="Calibri" w:hAnsi="Calibri"/>
        </w:rPr>
        <w:t xml:space="preserve"> </w:t>
      </w:r>
      <w:r>
        <w:rPr>
          <w:rFonts w:ascii="Calibri" w:hAnsi="Calibri"/>
        </w:rPr>
        <w:t>2026</w:t>
      </w: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8222"/>
        <w:gridCol w:w="1276"/>
      </w:tblGrid>
      <w:tr w:rsidR="0035308E" w14:paraId="31D7CCF3" w14:textId="77777777" w:rsidTr="00144ABF">
        <w:tc>
          <w:tcPr>
            <w:tcW w:w="8222" w:type="dxa"/>
          </w:tcPr>
          <w:p w14:paraId="6E81681B" w14:textId="523318DA" w:rsidR="0047426E" w:rsidRDefault="00CF62FA">
            <w:pPr>
              <w:tabs>
                <w:tab w:val="num" w:pos="1440"/>
              </w:tabs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</w:t>
            </w:r>
            <w:r w:rsidR="00144ABF">
              <w:rPr>
                <w:rFonts w:ascii="Calibri" w:hAnsi="Calibri"/>
                <w:b/>
                <w:bCs/>
              </w:rPr>
              <w:t>9</w:t>
            </w:r>
            <w:r w:rsidR="008F4A3A">
              <w:rPr>
                <w:rFonts w:ascii="Calibri" w:hAnsi="Calibri"/>
                <w:b/>
                <w:bCs/>
              </w:rPr>
              <w:t>0</w:t>
            </w:r>
            <w:r w:rsidR="00EB4BE5">
              <w:rPr>
                <w:rFonts w:ascii="Calibri" w:hAnsi="Calibri"/>
                <w:b/>
                <w:bCs/>
              </w:rPr>
              <w:t>/2</w:t>
            </w:r>
            <w:r w:rsidR="002400DC">
              <w:rPr>
                <w:rFonts w:ascii="Calibri" w:hAnsi="Calibri"/>
                <w:b/>
                <w:bCs/>
              </w:rPr>
              <w:t>6</w:t>
            </w:r>
            <w:r w:rsidR="0035308E" w:rsidRPr="00A74A6E">
              <w:rPr>
                <w:rFonts w:ascii="Calibri" w:hAnsi="Calibri"/>
                <w:b/>
                <w:bCs/>
              </w:rPr>
              <w:t xml:space="preserve">. </w:t>
            </w:r>
            <w:r w:rsidR="00972374">
              <w:rPr>
                <w:rFonts w:ascii="Calibri" w:hAnsi="Calibri"/>
                <w:b/>
                <w:bCs/>
              </w:rPr>
              <w:t>Opening Procedures</w:t>
            </w:r>
          </w:p>
          <w:p w14:paraId="5C864097" w14:textId="77777777" w:rsidR="00972374" w:rsidRDefault="00972374">
            <w:pPr>
              <w:pStyle w:val="ListParagraph"/>
              <w:numPr>
                <w:ilvl w:val="0"/>
                <w:numId w:val="3"/>
              </w:numPr>
              <w:tabs>
                <w:tab w:val="num" w:pos="1440"/>
              </w:tabs>
              <w:rPr>
                <w:rFonts w:ascii="Calibri" w:hAnsi="Calibri"/>
              </w:rPr>
            </w:pPr>
            <w:r w:rsidRPr="00972374">
              <w:rPr>
                <w:rFonts w:ascii="Calibri" w:hAnsi="Calibri"/>
              </w:rPr>
              <w:t>To receive and approve apologies for absence:</w:t>
            </w:r>
          </w:p>
          <w:p w14:paraId="7652B981" w14:textId="638A8717" w:rsidR="00972374" w:rsidRDefault="00972374">
            <w:pPr>
              <w:pStyle w:val="ListParagraph"/>
              <w:numPr>
                <w:ilvl w:val="0"/>
                <w:numId w:val="3"/>
              </w:numPr>
              <w:tabs>
                <w:tab w:val="num" w:pos="1440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approve the minutes of the</w:t>
            </w:r>
            <w:r w:rsidR="004D6FA0">
              <w:rPr>
                <w:rFonts w:ascii="Calibri" w:hAnsi="Calibri"/>
              </w:rPr>
              <w:t xml:space="preserve"> </w:t>
            </w:r>
            <w:r w:rsidR="006B0251">
              <w:rPr>
                <w:rFonts w:ascii="Calibri" w:hAnsi="Calibri"/>
              </w:rPr>
              <w:t>Annual</w:t>
            </w:r>
            <w:r w:rsidR="00453E74">
              <w:rPr>
                <w:rFonts w:ascii="Calibri" w:hAnsi="Calibri"/>
              </w:rPr>
              <w:t xml:space="preserve"> Parish </w:t>
            </w:r>
            <w:r>
              <w:rPr>
                <w:rFonts w:ascii="Calibri" w:hAnsi="Calibri"/>
              </w:rPr>
              <w:t>Council Meeting held on T</w:t>
            </w:r>
            <w:r w:rsidR="007042C4">
              <w:rPr>
                <w:rFonts w:ascii="Calibri" w:hAnsi="Calibri"/>
              </w:rPr>
              <w:t xml:space="preserve">uesday </w:t>
            </w:r>
            <w:r w:rsidR="00144ABF">
              <w:rPr>
                <w:rFonts w:ascii="Calibri" w:hAnsi="Calibri"/>
              </w:rPr>
              <w:t>15 September</w:t>
            </w:r>
            <w:r w:rsidR="006B0251">
              <w:rPr>
                <w:rFonts w:ascii="Calibri" w:hAnsi="Calibri"/>
              </w:rPr>
              <w:t xml:space="preserve"> 2026</w:t>
            </w:r>
          </w:p>
          <w:p w14:paraId="31D7CCF0" w14:textId="2A8AD030" w:rsidR="00947D12" w:rsidRPr="0054167A" w:rsidRDefault="00972374" w:rsidP="0054167A">
            <w:pPr>
              <w:pStyle w:val="ListParagraph"/>
              <w:numPr>
                <w:ilvl w:val="0"/>
                <w:numId w:val="3"/>
              </w:numPr>
              <w:tabs>
                <w:tab w:val="num" w:pos="1440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receive declaration of interests related to the business on the </w:t>
            </w:r>
            <w:r w:rsidR="00656695">
              <w:rPr>
                <w:rFonts w:ascii="Calibri" w:hAnsi="Calibri"/>
              </w:rPr>
              <w:t>agenda.</w:t>
            </w:r>
          </w:p>
        </w:tc>
        <w:tc>
          <w:tcPr>
            <w:tcW w:w="1276" w:type="dxa"/>
          </w:tcPr>
          <w:p w14:paraId="31D7CCF2" w14:textId="5A3749D8" w:rsidR="00075D42" w:rsidRPr="001634DF" w:rsidRDefault="00075D42" w:rsidP="001634DF">
            <w:pPr>
              <w:rPr>
                <w:rFonts w:ascii="Calibri" w:hAnsi="Calibri"/>
                <w:bCs/>
              </w:rPr>
            </w:pPr>
          </w:p>
        </w:tc>
      </w:tr>
      <w:tr w:rsidR="00E308FC" w14:paraId="21F7C813" w14:textId="77777777" w:rsidTr="00852C1B">
        <w:tc>
          <w:tcPr>
            <w:tcW w:w="9498" w:type="dxa"/>
            <w:gridSpan w:val="2"/>
          </w:tcPr>
          <w:p w14:paraId="1739DD9F" w14:textId="05B2DDDE" w:rsidR="00E308FC" w:rsidRDefault="00E308FC" w:rsidP="00962ACD">
            <w:pPr>
              <w:tabs>
                <w:tab w:val="num" w:pos="1440"/>
              </w:tabs>
              <w:jc w:val="center"/>
              <w:rPr>
                <w:rFonts w:ascii="Calibri" w:hAnsi="Calibri"/>
                <w:bCs/>
              </w:rPr>
            </w:pPr>
            <w:r w:rsidRPr="00130E10">
              <w:rPr>
                <w:rFonts w:ascii="Calibri" w:hAnsi="Calibri"/>
                <w:i/>
                <w:color w:val="4472C4" w:themeColor="accent1"/>
                <w:sz w:val="20"/>
                <w:szCs w:val="20"/>
              </w:rPr>
              <w:t xml:space="preserve">Members are reminded that the disclosure of a Disclosable Pecuniary </w:t>
            </w:r>
            <w:r w:rsidR="002536AF">
              <w:rPr>
                <w:rFonts w:ascii="Calibri" w:hAnsi="Calibri"/>
                <w:i/>
                <w:color w:val="4472C4" w:themeColor="accent1"/>
                <w:sz w:val="20"/>
                <w:szCs w:val="20"/>
              </w:rPr>
              <w:t>`1</w:t>
            </w:r>
            <w:r w:rsidRPr="00130E10">
              <w:rPr>
                <w:rFonts w:ascii="Calibri" w:hAnsi="Calibri"/>
                <w:i/>
                <w:color w:val="4472C4" w:themeColor="accent1"/>
                <w:sz w:val="20"/>
                <w:szCs w:val="20"/>
              </w:rPr>
              <w:t xml:space="preserve"> will require that the member withdraws from the meeting room during the transaction of that item of business</w:t>
            </w:r>
            <w:r w:rsidRPr="00130E10">
              <w:rPr>
                <w:rFonts w:ascii="Calibri" w:hAnsi="Calibri"/>
                <w:color w:val="4472C4" w:themeColor="accent1"/>
                <w:sz w:val="20"/>
                <w:szCs w:val="20"/>
              </w:rPr>
              <w:t>)</w:t>
            </w:r>
          </w:p>
        </w:tc>
      </w:tr>
      <w:tr w:rsidR="002D7622" w14:paraId="1ED38826" w14:textId="77777777" w:rsidTr="00144ABF">
        <w:tc>
          <w:tcPr>
            <w:tcW w:w="8222" w:type="dxa"/>
          </w:tcPr>
          <w:p w14:paraId="006703B4" w14:textId="3B852FCA" w:rsidR="008E645C" w:rsidRDefault="00CF62FA" w:rsidP="0035308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</w:t>
            </w:r>
            <w:r w:rsidR="00144ABF">
              <w:rPr>
                <w:rFonts w:ascii="Calibri" w:hAnsi="Calibri"/>
                <w:b/>
              </w:rPr>
              <w:t>9</w:t>
            </w:r>
            <w:r w:rsidR="008F4A3A">
              <w:rPr>
                <w:rFonts w:ascii="Calibri" w:hAnsi="Calibri"/>
                <w:b/>
              </w:rPr>
              <w:t>1</w:t>
            </w:r>
            <w:r w:rsidR="002400DC">
              <w:rPr>
                <w:rFonts w:ascii="Calibri" w:hAnsi="Calibri"/>
                <w:b/>
              </w:rPr>
              <w:t>/26</w:t>
            </w:r>
            <w:r w:rsidR="002D7622">
              <w:rPr>
                <w:rFonts w:ascii="Calibri" w:hAnsi="Calibri"/>
                <w:b/>
              </w:rPr>
              <w:t>.</w:t>
            </w:r>
            <w:r w:rsidR="002D7622" w:rsidRPr="00A74A6E">
              <w:rPr>
                <w:rFonts w:ascii="Calibri" w:hAnsi="Calibri"/>
                <w:b/>
              </w:rPr>
              <w:t xml:space="preserve"> Public Participation Section  </w:t>
            </w:r>
          </w:p>
          <w:p w14:paraId="3AD40ACC" w14:textId="293603DD" w:rsidR="00D0527F" w:rsidRPr="008E645C" w:rsidRDefault="008E645C" w:rsidP="008E645C">
            <w:pPr>
              <w:pStyle w:val="ListParagraph"/>
              <w:numPr>
                <w:ilvl w:val="0"/>
                <w:numId w:val="41"/>
              </w:num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consider procedure for recording and publication of names of public members attending</w:t>
            </w:r>
          </w:p>
        </w:tc>
        <w:tc>
          <w:tcPr>
            <w:tcW w:w="1276" w:type="dxa"/>
          </w:tcPr>
          <w:p w14:paraId="73AF155D" w14:textId="4D284BF7" w:rsidR="002D7622" w:rsidRDefault="002D7622">
            <w:pPr>
              <w:tabs>
                <w:tab w:val="num" w:pos="1440"/>
              </w:tabs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 </w:t>
            </w:r>
          </w:p>
        </w:tc>
      </w:tr>
      <w:tr w:rsidR="0009166A" w14:paraId="31D7CCFD" w14:textId="77777777" w:rsidTr="00C214E3">
        <w:tc>
          <w:tcPr>
            <w:tcW w:w="9498" w:type="dxa"/>
            <w:gridSpan w:val="2"/>
          </w:tcPr>
          <w:p w14:paraId="31D7CCFC" w14:textId="6E855C0F" w:rsidR="0009166A" w:rsidRDefault="0009166A" w:rsidP="00962ACD">
            <w:pPr>
              <w:tabs>
                <w:tab w:val="num" w:pos="1440"/>
              </w:tabs>
              <w:jc w:val="center"/>
              <w:rPr>
                <w:rFonts w:ascii="Calibri" w:hAnsi="Calibri"/>
                <w:bCs/>
              </w:rPr>
            </w:pPr>
            <w:r w:rsidRPr="00130E10">
              <w:rPr>
                <w:rFonts w:ascii="Calibri" w:hAnsi="Calibri"/>
                <w:i/>
                <w:color w:val="4472C4" w:themeColor="accent1"/>
                <w:sz w:val="20"/>
                <w:szCs w:val="20"/>
              </w:rPr>
              <w:t>Members of the public are invited to address the council. limited to 15 minutes maximum with individual contributions limited to 3 minutes</w:t>
            </w:r>
            <w:r w:rsidRPr="00130E10">
              <w:rPr>
                <w:rFonts w:ascii="Calibri" w:hAnsi="Calibri"/>
                <w:b/>
                <w:i/>
                <w:color w:val="4472C4" w:themeColor="accent1"/>
                <w:sz w:val="20"/>
                <w:szCs w:val="20"/>
              </w:rPr>
              <w:t>)</w:t>
            </w:r>
          </w:p>
        </w:tc>
      </w:tr>
      <w:tr w:rsidR="002D7622" w14:paraId="27E6EA3A" w14:textId="300FD79C" w:rsidTr="00144ABF">
        <w:tc>
          <w:tcPr>
            <w:tcW w:w="8222" w:type="dxa"/>
          </w:tcPr>
          <w:p w14:paraId="4022CBD2" w14:textId="295DCC4C" w:rsidR="002D7622" w:rsidRPr="00A74A6E" w:rsidRDefault="00CF62FA" w:rsidP="0000095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</w:t>
            </w:r>
            <w:r w:rsidR="00144ABF">
              <w:rPr>
                <w:rFonts w:ascii="Calibri" w:hAnsi="Calibri"/>
                <w:b/>
              </w:rPr>
              <w:t>9</w:t>
            </w:r>
            <w:r w:rsidR="008F4A3A">
              <w:rPr>
                <w:rFonts w:ascii="Calibri" w:hAnsi="Calibri"/>
                <w:b/>
              </w:rPr>
              <w:t>2</w:t>
            </w:r>
            <w:r w:rsidR="002400DC">
              <w:rPr>
                <w:rFonts w:ascii="Calibri" w:hAnsi="Calibri"/>
                <w:b/>
              </w:rPr>
              <w:t>/26</w:t>
            </w:r>
            <w:r w:rsidR="002D7622">
              <w:rPr>
                <w:rFonts w:ascii="Calibri" w:hAnsi="Calibri"/>
                <w:b/>
              </w:rPr>
              <w:t xml:space="preserve">. To receive following </w:t>
            </w:r>
            <w:r w:rsidR="002D7622" w:rsidRPr="00A74A6E">
              <w:rPr>
                <w:rFonts w:ascii="Calibri" w:hAnsi="Calibri"/>
                <w:b/>
              </w:rPr>
              <w:t>Reports</w:t>
            </w:r>
          </w:p>
          <w:p w14:paraId="11F21028" w14:textId="43FBC182" w:rsidR="002D7622" w:rsidRPr="00E308FC" w:rsidRDefault="002D7622">
            <w:pPr>
              <w:numPr>
                <w:ilvl w:val="0"/>
                <w:numId w:val="1"/>
              </w:numPr>
              <w:tabs>
                <w:tab w:val="left" w:pos="0"/>
              </w:tabs>
              <w:ind w:left="284" w:firstLine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receive report from West Northamptonshire Councillors</w:t>
            </w:r>
            <w:r w:rsidRPr="00E308FC">
              <w:rPr>
                <w:rFonts w:ascii="Calibri" w:hAnsi="Calibri"/>
              </w:rPr>
              <w:t xml:space="preserve"> </w:t>
            </w:r>
          </w:p>
          <w:p w14:paraId="42087FA0" w14:textId="7F756AE9" w:rsidR="002D7622" w:rsidRDefault="002D7622">
            <w:pPr>
              <w:numPr>
                <w:ilvl w:val="0"/>
                <w:numId w:val="1"/>
              </w:numPr>
              <w:tabs>
                <w:tab w:val="left" w:pos="0"/>
              </w:tabs>
              <w:ind w:left="284" w:firstLine="142"/>
              <w:rPr>
                <w:rFonts w:ascii="Calibri" w:hAnsi="Calibri"/>
              </w:rPr>
            </w:pPr>
            <w:r w:rsidRPr="00A6733E">
              <w:rPr>
                <w:rFonts w:ascii="Calibri" w:hAnsi="Calibri"/>
              </w:rPr>
              <w:t xml:space="preserve">To receive reports from Police </w:t>
            </w:r>
            <w:r>
              <w:rPr>
                <w:rFonts w:ascii="Calibri" w:hAnsi="Calibri"/>
              </w:rPr>
              <w:t>/ PLR</w:t>
            </w:r>
            <w:r w:rsidR="00636EA6">
              <w:rPr>
                <w:rFonts w:ascii="Calibri" w:hAnsi="Calibri"/>
              </w:rPr>
              <w:t xml:space="preserve">. </w:t>
            </w:r>
          </w:p>
          <w:p w14:paraId="0C987A11" w14:textId="77777777" w:rsidR="0054167A" w:rsidRDefault="002D7622" w:rsidP="00526C8F">
            <w:pPr>
              <w:numPr>
                <w:ilvl w:val="0"/>
                <w:numId w:val="1"/>
              </w:numPr>
              <w:tabs>
                <w:tab w:val="left" w:pos="0"/>
              </w:tabs>
              <w:ind w:left="284" w:firstLine="142"/>
              <w:rPr>
                <w:rFonts w:ascii="Calibri" w:hAnsi="Calibri"/>
              </w:rPr>
            </w:pPr>
            <w:r w:rsidRPr="002D7622">
              <w:rPr>
                <w:rFonts w:ascii="Calibri" w:hAnsi="Calibri"/>
              </w:rPr>
              <w:t>To receive report from Great Houghton Playing Field Association</w:t>
            </w:r>
          </w:p>
          <w:p w14:paraId="7C4D357D" w14:textId="2316D9D8" w:rsidR="002400DC" w:rsidRDefault="00505FCF" w:rsidP="00AB6ACB">
            <w:pPr>
              <w:numPr>
                <w:ilvl w:val="0"/>
                <w:numId w:val="1"/>
              </w:numPr>
              <w:tabs>
                <w:tab w:val="left" w:pos="0"/>
              </w:tabs>
              <w:ind w:left="284" w:firstLine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receive </w:t>
            </w:r>
            <w:r w:rsidR="00B30767">
              <w:rPr>
                <w:rFonts w:ascii="Calibri" w:hAnsi="Calibri"/>
              </w:rPr>
              <w:t xml:space="preserve">and note </w:t>
            </w:r>
            <w:r>
              <w:rPr>
                <w:rFonts w:ascii="Calibri" w:hAnsi="Calibri"/>
              </w:rPr>
              <w:t>SAS traffic report</w:t>
            </w:r>
          </w:p>
          <w:p w14:paraId="7C501948" w14:textId="3ECCE682" w:rsidR="00AB6ACB" w:rsidRPr="003C2C53" w:rsidRDefault="00456499" w:rsidP="003C2C53">
            <w:pPr>
              <w:numPr>
                <w:ilvl w:val="0"/>
                <w:numId w:val="1"/>
              </w:numPr>
              <w:tabs>
                <w:tab w:val="left" w:pos="0"/>
              </w:tabs>
              <w:ind w:left="284" w:firstLine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receive </w:t>
            </w:r>
            <w:r w:rsidR="005705C4">
              <w:rPr>
                <w:rFonts w:ascii="Calibri" w:hAnsi="Calibri"/>
              </w:rPr>
              <w:t>and consider draft Wellbeing Survey Summary Rep</w:t>
            </w:r>
            <w:r w:rsidR="00B52E83">
              <w:rPr>
                <w:rFonts w:ascii="Calibri" w:hAnsi="Calibri"/>
              </w:rPr>
              <w:t>o</w:t>
            </w:r>
            <w:r w:rsidR="005705C4">
              <w:rPr>
                <w:rFonts w:ascii="Calibri" w:hAnsi="Calibri"/>
              </w:rPr>
              <w:t>rt</w:t>
            </w:r>
          </w:p>
        </w:tc>
        <w:tc>
          <w:tcPr>
            <w:tcW w:w="1276" w:type="dxa"/>
          </w:tcPr>
          <w:p w14:paraId="6ACF4FF7" w14:textId="3EDCA710" w:rsidR="002D7622" w:rsidRDefault="00636EA6">
            <w:r>
              <w:rPr>
                <w:rFonts w:ascii="Calibri" w:hAnsi="Calibri"/>
                <w:bCs/>
              </w:rPr>
              <w:t xml:space="preserve"> </w:t>
            </w:r>
          </w:p>
        </w:tc>
      </w:tr>
      <w:tr w:rsidR="002D7622" w14:paraId="31D7CD1C" w14:textId="77777777" w:rsidTr="00144ABF">
        <w:tc>
          <w:tcPr>
            <w:tcW w:w="8222" w:type="dxa"/>
          </w:tcPr>
          <w:p w14:paraId="174986A5" w14:textId="7A24637B" w:rsidR="002D7622" w:rsidRPr="004573F6" w:rsidRDefault="00CF62FA" w:rsidP="004573F6">
            <w:pPr>
              <w:tabs>
                <w:tab w:val="left" w:pos="0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</w:t>
            </w:r>
            <w:r w:rsidR="00144ABF">
              <w:rPr>
                <w:rFonts w:ascii="Calibri" w:hAnsi="Calibri"/>
                <w:b/>
              </w:rPr>
              <w:t>9</w:t>
            </w:r>
            <w:r w:rsidR="008F4A3A">
              <w:rPr>
                <w:rFonts w:ascii="Calibri" w:hAnsi="Calibri"/>
                <w:b/>
              </w:rPr>
              <w:t>3</w:t>
            </w:r>
            <w:r w:rsidR="002400DC">
              <w:rPr>
                <w:rFonts w:ascii="Calibri" w:hAnsi="Calibri"/>
                <w:b/>
              </w:rPr>
              <w:t>/26</w:t>
            </w:r>
            <w:r w:rsidR="002D7622">
              <w:rPr>
                <w:rFonts w:ascii="Calibri" w:hAnsi="Calibri"/>
                <w:b/>
              </w:rPr>
              <w:t>.</w:t>
            </w:r>
            <w:r w:rsidR="002D7622" w:rsidRPr="00A74A6E">
              <w:rPr>
                <w:rFonts w:ascii="Calibri" w:hAnsi="Calibri"/>
                <w:b/>
              </w:rPr>
              <w:t xml:space="preserve"> To receive and a</w:t>
            </w:r>
            <w:r w:rsidR="005005B5">
              <w:rPr>
                <w:rFonts w:ascii="Calibri" w:hAnsi="Calibri"/>
                <w:b/>
              </w:rPr>
              <w:t>pprove</w:t>
            </w:r>
            <w:r w:rsidR="002D7622" w:rsidRPr="00A74A6E">
              <w:rPr>
                <w:rFonts w:ascii="Calibri" w:hAnsi="Calibri"/>
                <w:b/>
              </w:rPr>
              <w:t xml:space="preserve"> the Finance &amp; Administration Report</w:t>
            </w:r>
            <w:r w:rsidR="002D7622" w:rsidRPr="00A74A6E">
              <w:rPr>
                <w:rFonts w:ascii="Calibri" w:hAnsi="Calibri"/>
              </w:rPr>
              <w:t xml:space="preserve"> </w:t>
            </w:r>
          </w:p>
          <w:p w14:paraId="0096B766" w14:textId="2A56DD83" w:rsidR="00857351" w:rsidRDefault="002D7622" w:rsidP="002400DC">
            <w:pPr>
              <w:pStyle w:val="ListParagraph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hAnsi="Calibri"/>
              </w:rPr>
            </w:pPr>
            <w:r w:rsidRPr="003418E6">
              <w:rPr>
                <w:rFonts w:ascii="Calibri" w:hAnsi="Calibri"/>
              </w:rPr>
              <w:t xml:space="preserve">To </w:t>
            </w:r>
            <w:r>
              <w:rPr>
                <w:rFonts w:ascii="Calibri" w:hAnsi="Calibri"/>
              </w:rPr>
              <w:t>approve the</w:t>
            </w:r>
            <w:r w:rsidRPr="003418E6">
              <w:rPr>
                <w:rFonts w:ascii="Calibri" w:hAnsi="Calibri"/>
              </w:rPr>
              <w:t xml:space="preserve"> Receipts and Payment Accounts </w:t>
            </w:r>
            <w:r w:rsidR="006B0251">
              <w:rPr>
                <w:rFonts w:ascii="Calibri" w:hAnsi="Calibri"/>
              </w:rPr>
              <w:t>end</w:t>
            </w:r>
            <w:r w:rsidR="00144ABF">
              <w:rPr>
                <w:rFonts w:ascii="Calibri" w:hAnsi="Calibri"/>
              </w:rPr>
              <w:t xml:space="preserve"> of September</w:t>
            </w:r>
            <w:r w:rsidR="006B0251">
              <w:rPr>
                <w:rFonts w:ascii="Calibri" w:hAnsi="Calibri"/>
              </w:rPr>
              <w:t xml:space="preserve"> 2026</w:t>
            </w:r>
          </w:p>
          <w:p w14:paraId="3CAF5355" w14:textId="77777777" w:rsidR="002B2C49" w:rsidRDefault="00144ABF" w:rsidP="00144ABF">
            <w:pPr>
              <w:pStyle w:val="ListParagraph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c</w:t>
            </w:r>
            <w:r w:rsidR="002400DC">
              <w:rPr>
                <w:rFonts w:ascii="Calibri" w:hAnsi="Calibri"/>
              </w:rPr>
              <w:t>onfirm payments to be authorised</w:t>
            </w:r>
          </w:p>
          <w:p w14:paraId="6353CD8E" w14:textId="77777777" w:rsidR="00144ABF" w:rsidRDefault="002B2C49" w:rsidP="002B2C49">
            <w:pPr>
              <w:pStyle w:val="ListParagraph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consider arrangements for renewal of GHPC </w:t>
            </w:r>
            <w:r w:rsidR="000B769F">
              <w:rPr>
                <w:rFonts w:ascii="Calibri" w:hAnsi="Calibri"/>
              </w:rPr>
              <w:t>insurance (</w:t>
            </w:r>
            <w:r>
              <w:rPr>
                <w:rFonts w:ascii="Calibri" w:hAnsi="Calibri"/>
              </w:rPr>
              <w:t xml:space="preserve">March 2027) </w:t>
            </w:r>
            <w:r w:rsidR="002400DC">
              <w:rPr>
                <w:rFonts w:ascii="Calibri" w:hAnsi="Calibri"/>
              </w:rPr>
              <w:t xml:space="preserve"> </w:t>
            </w:r>
          </w:p>
          <w:p w14:paraId="31D7CD1A" w14:textId="215FE7F0" w:rsidR="006F46C1" w:rsidRPr="002B2C49" w:rsidRDefault="006F46C1" w:rsidP="002B2C49">
            <w:pPr>
              <w:pStyle w:val="ListParagraph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consider transport funding application </w:t>
            </w:r>
          </w:p>
        </w:tc>
        <w:tc>
          <w:tcPr>
            <w:tcW w:w="1276" w:type="dxa"/>
          </w:tcPr>
          <w:p w14:paraId="31D7CD1B" w14:textId="0FE42A85" w:rsidR="002D7622" w:rsidRPr="00BD7DCD" w:rsidRDefault="002D7622" w:rsidP="00BD7DCD">
            <w:pPr>
              <w:rPr>
                <w:rFonts w:ascii="Calibri" w:hAnsi="Calibri"/>
                <w:bCs/>
              </w:rPr>
            </w:pPr>
          </w:p>
        </w:tc>
      </w:tr>
      <w:tr w:rsidR="007C126B" w14:paraId="79B36D3B" w14:textId="77777777" w:rsidTr="00144ABF">
        <w:tc>
          <w:tcPr>
            <w:tcW w:w="8222" w:type="dxa"/>
          </w:tcPr>
          <w:p w14:paraId="3EB734FD" w14:textId="3FB6514D" w:rsidR="002B5870" w:rsidRDefault="00CF62FA" w:rsidP="002B5870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44ABF">
              <w:rPr>
                <w:b/>
                <w:sz w:val="24"/>
                <w:szCs w:val="24"/>
              </w:rPr>
              <w:t>9</w:t>
            </w:r>
            <w:r w:rsidR="008F4A3A">
              <w:rPr>
                <w:b/>
                <w:sz w:val="24"/>
                <w:szCs w:val="24"/>
              </w:rPr>
              <w:t>4</w:t>
            </w:r>
            <w:r w:rsidR="002B5870">
              <w:rPr>
                <w:b/>
                <w:sz w:val="24"/>
                <w:szCs w:val="24"/>
              </w:rPr>
              <w:t>/26. To receive the Clerks Report.</w:t>
            </w:r>
          </w:p>
          <w:p w14:paraId="5F19977A" w14:textId="383DEED3" w:rsidR="000856FC" w:rsidRDefault="00B30767" w:rsidP="00144ABF">
            <w:pPr>
              <w:pStyle w:val="PlainText"/>
              <w:numPr>
                <w:ilvl w:val="0"/>
                <w:numId w:val="3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Update on concerns relating to Glebe Lane</w:t>
            </w:r>
            <w:r w:rsidR="001321BE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rights of way</w:t>
            </w:r>
            <w:r w:rsidR="001321BE">
              <w:rPr>
                <w:bCs/>
                <w:sz w:val="24"/>
                <w:szCs w:val="24"/>
              </w:rPr>
              <w:t>, location of gate</w:t>
            </w:r>
          </w:p>
          <w:p w14:paraId="6755EF86" w14:textId="77777777" w:rsidR="00144ABF" w:rsidRDefault="00144ABF" w:rsidP="00144ABF">
            <w:pPr>
              <w:pStyle w:val="PlainText"/>
              <w:numPr>
                <w:ilvl w:val="0"/>
                <w:numId w:val="3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Update on arrangements made for </w:t>
            </w:r>
            <w:r w:rsidR="001818AE">
              <w:rPr>
                <w:bCs/>
                <w:sz w:val="24"/>
                <w:szCs w:val="24"/>
              </w:rPr>
              <w:t xml:space="preserve">respective talks at the village hall </w:t>
            </w:r>
          </w:p>
          <w:p w14:paraId="089F5A3B" w14:textId="77777777" w:rsidR="008118E5" w:rsidRDefault="008118E5" w:rsidP="00144ABF">
            <w:pPr>
              <w:pStyle w:val="PlainText"/>
              <w:numPr>
                <w:ilvl w:val="0"/>
                <w:numId w:val="3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Operation of Community Speed Camera</w:t>
            </w:r>
          </w:p>
          <w:p w14:paraId="1048F4F4" w14:textId="77777777" w:rsidR="008118E5" w:rsidRDefault="008118E5" w:rsidP="00144ABF">
            <w:pPr>
              <w:pStyle w:val="PlainText"/>
              <w:numPr>
                <w:ilvl w:val="0"/>
                <w:numId w:val="3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Review of Parish Noticeboard Policy</w:t>
            </w:r>
          </w:p>
          <w:p w14:paraId="128DCDE9" w14:textId="77777777" w:rsidR="00C01190" w:rsidRDefault="00C01190" w:rsidP="00144ABF">
            <w:pPr>
              <w:pStyle w:val="PlainText"/>
              <w:numPr>
                <w:ilvl w:val="0"/>
                <w:numId w:val="3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Problems with Webmail account – Good Housekeeping</w:t>
            </w:r>
          </w:p>
          <w:p w14:paraId="5676D58A" w14:textId="5492B78D" w:rsidR="006F46C1" w:rsidRPr="00144ABF" w:rsidRDefault="006F46C1" w:rsidP="006F46C1">
            <w:pPr>
              <w:pStyle w:val="PlainText"/>
              <w:ind w:left="720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EAE72D" w14:textId="77777777" w:rsidR="007C126B" w:rsidRPr="00BD7DCD" w:rsidRDefault="007C126B" w:rsidP="00BD7DCD">
            <w:pPr>
              <w:rPr>
                <w:rFonts w:ascii="Calibri" w:hAnsi="Calibri"/>
                <w:bCs/>
              </w:rPr>
            </w:pPr>
          </w:p>
        </w:tc>
      </w:tr>
      <w:tr w:rsidR="00FE5E42" w14:paraId="5383B51D" w14:textId="77777777" w:rsidTr="00144ABF">
        <w:tc>
          <w:tcPr>
            <w:tcW w:w="8222" w:type="dxa"/>
          </w:tcPr>
          <w:p w14:paraId="7F137B6E" w14:textId="77777777" w:rsidR="00FE5E42" w:rsidRDefault="00FE5E42" w:rsidP="002B5870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195/26. To Receive and Consider Planning Matters</w:t>
            </w:r>
          </w:p>
          <w:p w14:paraId="525F5C7F" w14:textId="77777777" w:rsidR="00FE5E42" w:rsidRDefault="00FE5E42" w:rsidP="00FE5E42">
            <w:pPr>
              <w:pStyle w:val="PlainText"/>
              <w:numPr>
                <w:ilvl w:val="0"/>
                <w:numId w:val="44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consider the Annual Planning R</w:t>
            </w:r>
            <w:r w:rsidRPr="00FE5E42">
              <w:rPr>
                <w:bCs/>
                <w:sz w:val="24"/>
                <w:szCs w:val="24"/>
              </w:rPr>
              <w:t>eport</w:t>
            </w:r>
          </w:p>
          <w:p w14:paraId="2157697D" w14:textId="77777777" w:rsidR="00FE5E42" w:rsidRDefault="00FE5E42" w:rsidP="00FE5E42">
            <w:pPr>
              <w:pStyle w:val="PlainText"/>
              <w:numPr>
                <w:ilvl w:val="0"/>
                <w:numId w:val="44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receive report from PAG</w:t>
            </w:r>
          </w:p>
          <w:p w14:paraId="1994033F" w14:textId="273911B5" w:rsidR="00FE5E42" w:rsidRPr="00FE5E42" w:rsidRDefault="00FE5E42" w:rsidP="00FE5E42">
            <w:pPr>
              <w:pStyle w:val="PlainText"/>
              <w:numPr>
                <w:ilvl w:val="0"/>
                <w:numId w:val="44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further consider review of Neighbourhood Development Plan</w:t>
            </w:r>
          </w:p>
        </w:tc>
        <w:tc>
          <w:tcPr>
            <w:tcW w:w="1276" w:type="dxa"/>
          </w:tcPr>
          <w:p w14:paraId="5E4D38AA" w14:textId="77777777" w:rsidR="00FE5E42" w:rsidRPr="00BD7DCD" w:rsidRDefault="00FE5E42" w:rsidP="00BD7DCD">
            <w:pPr>
              <w:rPr>
                <w:rFonts w:ascii="Calibri" w:hAnsi="Calibri"/>
                <w:bCs/>
              </w:rPr>
            </w:pPr>
          </w:p>
        </w:tc>
      </w:tr>
      <w:tr w:rsidR="00292F10" w14:paraId="731A69C0" w14:textId="77777777" w:rsidTr="00144ABF">
        <w:tc>
          <w:tcPr>
            <w:tcW w:w="8222" w:type="dxa"/>
          </w:tcPr>
          <w:p w14:paraId="6811F24F" w14:textId="70B500B9" w:rsidR="001321BE" w:rsidRDefault="002400DC" w:rsidP="001321BE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44ABF">
              <w:rPr>
                <w:b/>
                <w:sz w:val="24"/>
                <w:szCs w:val="24"/>
              </w:rPr>
              <w:t>9</w:t>
            </w:r>
            <w:r w:rsidR="008F4A3A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/26</w:t>
            </w:r>
            <w:r w:rsidR="00292F10">
              <w:rPr>
                <w:b/>
                <w:sz w:val="24"/>
                <w:szCs w:val="24"/>
              </w:rPr>
              <w:t xml:space="preserve">. To Receive Correspondence &amp; Communications </w:t>
            </w:r>
          </w:p>
          <w:p w14:paraId="67F0EE9E" w14:textId="7971E037" w:rsidR="008E645C" w:rsidRPr="007D1D8B" w:rsidRDefault="008E645C" w:rsidP="007D1D8B">
            <w:pPr>
              <w:pStyle w:val="PlainText"/>
              <w:numPr>
                <w:ilvl w:val="0"/>
                <w:numId w:val="4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Correspondence from Resident Glebe Lane regarding field &amp; gate</w:t>
            </w:r>
          </w:p>
        </w:tc>
        <w:tc>
          <w:tcPr>
            <w:tcW w:w="1276" w:type="dxa"/>
          </w:tcPr>
          <w:p w14:paraId="20FF0974" w14:textId="77777777" w:rsidR="00292F10" w:rsidRPr="00BD7DCD" w:rsidRDefault="00292F10" w:rsidP="00BD7DCD">
            <w:pPr>
              <w:rPr>
                <w:rFonts w:ascii="Calibri" w:hAnsi="Calibri"/>
                <w:bCs/>
              </w:rPr>
            </w:pPr>
          </w:p>
        </w:tc>
      </w:tr>
      <w:tr w:rsidR="002D7622" w14:paraId="340D1DF3" w14:textId="77777777" w:rsidTr="00144ABF">
        <w:tc>
          <w:tcPr>
            <w:tcW w:w="8222" w:type="dxa"/>
          </w:tcPr>
          <w:p w14:paraId="37672299" w14:textId="1EF4A62F" w:rsidR="002D7622" w:rsidRPr="00E21E5D" w:rsidRDefault="002400DC" w:rsidP="00E21E5D">
            <w:pPr>
              <w:pStyle w:val="PlainText"/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44ABF">
              <w:rPr>
                <w:b/>
                <w:sz w:val="24"/>
                <w:szCs w:val="24"/>
              </w:rPr>
              <w:t>9</w:t>
            </w:r>
            <w:r w:rsidR="008F4A3A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/26</w:t>
            </w:r>
            <w:r w:rsidR="002D7622" w:rsidRPr="006371A2">
              <w:rPr>
                <w:b/>
                <w:sz w:val="24"/>
                <w:szCs w:val="24"/>
              </w:rPr>
              <w:t xml:space="preserve">. </w:t>
            </w:r>
            <w:r w:rsidR="002D7622" w:rsidRPr="006371A2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To</w:t>
            </w:r>
            <w:r w:rsidR="002D7622" w:rsidRPr="00A74A6E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receive Report o</w:t>
            </w:r>
            <w:r w:rsidR="002D7622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n village maintenance/Highway matters</w:t>
            </w:r>
          </w:p>
          <w:p w14:paraId="0E5C7750" w14:textId="7D6F621B" w:rsidR="00293411" w:rsidRPr="001818AE" w:rsidRDefault="00690DDB" w:rsidP="001818AE">
            <w:pPr>
              <w:pStyle w:val="PlainText"/>
              <w:numPr>
                <w:ilvl w:val="0"/>
                <w:numId w:val="12"/>
              </w:numPr>
              <w:rPr>
                <w:rFonts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="Arial"/>
                <w:bCs/>
                <w:color w:val="000000"/>
                <w:sz w:val="24"/>
                <w:szCs w:val="24"/>
              </w:rPr>
              <w:t>U</w:t>
            </w:r>
            <w:r w:rsidR="00615CF7">
              <w:rPr>
                <w:rFonts w:cs="Arial"/>
                <w:bCs/>
                <w:color w:val="000000"/>
                <w:sz w:val="24"/>
                <w:szCs w:val="24"/>
              </w:rPr>
              <w:t xml:space="preserve">pdate </w:t>
            </w:r>
            <w:r w:rsidR="001818AE">
              <w:rPr>
                <w:rFonts w:cs="Arial"/>
                <w:bCs/>
                <w:color w:val="000000"/>
                <w:sz w:val="24"/>
                <w:szCs w:val="24"/>
              </w:rPr>
              <w:t xml:space="preserve">on site visit with WNC and Kier Representative </w:t>
            </w:r>
            <w:r w:rsidR="00615CF7" w:rsidRPr="001818AE">
              <w:rPr>
                <w:rFonts w:cs="Arial"/>
                <w:bCs/>
                <w:color w:val="000000"/>
                <w:sz w:val="24"/>
                <w:szCs w:val="24"/>
              </w:rPr>
              <w:t xml:space="preserve"> </w:t>
            </w:r>
          </w:p>
          <w:p w14:paraId="076D2973" w14:textId="77777777" w:rsidR="00690DDB" w:rsidRDefault="005705C4" w:rsidP="00B52E83">
            <w:pPr>
              <w:pStyle w:val="PlainText"/>
              <w:numPr>
                <w:ilvl w:val="0"/>
                <w:numId w:val="12"/>
              </w:numPr>
              <w:rPr>
                <w:rFonts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="Arial"/>
                <w:bCs/>
                <w:color w:val="000000"/>
                <w:sz w:val="24"/>
                <w:szCs w:val="24"/>
              </w:rPr>
              <w:t>Update on application for speed reductions</w:t>
            </w:r>
          </w:p>
          <w:p w14:paraId="3B04BF44" w14:textId="0014307D" w:rsidR="001321BE" w:rsidRPr="00B52E83" w:rsidRDefault="001321BE" w:rsidP="00B52E83">
            <w:pPr>
              <w:pStyle w:val="PlainText"/>
              <w:numPr>
                <w:ilvl w:val="0"/>
                <w:numId w:val="12"/>
              </w:numPr>
              <w:rPr>
                <w:rFonts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="Arial"/>
                <w:bCs/>
                <w:color w:val="000000"/>
                <w:sz w:val="24"/>
                <w:szCs w:val="24"/>
              </w:rPr>
              <w:t>To consider issue of increased incidents of irresponsible dog owners not cleaning up after their pet.</w:t>
            </w:r>
          </w:p>
        </w:tc>
        <w:tc>
          <w:tcPr>
            <w:tcW w:w="1276" w:type="dxa"/>
          </w:tcPr>
          <w:p w14:paraId="402A5BB6" w14:textId="77777777" w:rsidR="002D7622" w:rsidRPr="00BD7DCD" w:rsidRDefault="002D7622" w:rsidP="00BD7DCD">
            <w:pPr>
              <w:rPr>
                <w:rFonts w:ascii="Calibri" w:hAnsi="Calibri"/>
                <w:bCs/>
              </w:rPr>
            </w:pPr>
          </w:p>
        </w:tc>
      </w:tr>
      <w:tr w:rsidR="007D1D8B" w14:paraId="48393F29" w14:textId="77777777" w:rsidTr="00144ABF">
        <w:tc>
          <w:tcPr>
            <w:tcW w:w="8222" w:type="dxa"/>
          </w:tcPr>
          <w:p w14:paraId="5AF93CA5" w14:textId="312CBC38" w:rsidR="007D1D8B" w:rsidRDefault="007D1D8B" w:rsidP="00E21E5D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198/26. To </w:t>
            </w:r>
            <w:r w:rsidR="00FE5E42">
              <w:rPr>
                <w:b/>
                <w:sz w:val="24"/>
                <w:szCs w:val="24"/>
              </w:rPr>
              <w:t xml:space="preserve">further </w:t>
            </w:r>
            <w:r>
              <w:rPr>
                <w:b/>
                <w:sz w:val="24"/>
                <w:szCs w:val="24"/>
              </w:rPr>
              <w:t>consider</w:t>
            </w:r>
            <w:r w:rsidR="00FE5E4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Great Houghton Welcome Pack</w:t>
            </w:r>
          </w:p>
          <w:p w14:paraId="4BFA39C9" w14:textId="6C7084D6" w:rsidR="007D1D8B" w:rsidRDefault="007D1D8B" w:rsidP="00E21E5D">
            <w:pPr>
              <w:pStyle w:val="PlainTex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87C263" w14:textId="77777777" w:rsidR="007D1D8B" w:rsidRPr="00BD7DCD" w:rsidRDefault="007D1D8B" w:rsidP="00BD7DCD">
            <w:pPr>
              <w:rPr>
                <w:rFonts w:ascii="Calibri" w:hAnsi="Calibri"/>
                <w:bCs/>
              </w:rPr>
            </w:pPr>
          </w:p>
        </w:tc>
      </w:tr>
      <w:tr w:rsidR="007D1D8B" w14:paraId="471DE587" w14:textId="77777777" w:rsidTr="00144ABF">
        <w:tc>
          <w:tcPr>
            <w:tcW w:w="8222" w:type="dxa"/>
          </w:tcPr>
          <w:p w14:paraId="2D35C56D" w14:textId="16FB5358" w:rsidR="007D1D8B" w:rsidRDefault="007D1D8B" w:rsidP="00E21E5D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199/26. To consider</w:t>
            </w:r>
            <w:r w:rsidR="00FE5E42">
              <w:rPr>
                <w:b/>
                <w:sz w:val="24"/>
                <w:szCs w:val="24"/>
              </w:rPr>
              <w:t xml:space="preserve"> upgrade of</w:t>
            </w:r>
            <w:r>
              <w:rPr>
                <w:b/>
                <w:sz w:val="24"/>
                <w:szCs w:val="24"/>
              </w:rPr>
              <w:t xml:space="preserve"> website and its provider</w:t>
            </w:r>
          </w:p>
          <w:p w14:paraId="332FD2BE" w14:textId="59BCA79C" w:rsidR="007D1D8B" w:rsidRDefault="007D1D8B" w:rsidP="00E21E5D">
            <w:pPr>
              <w:pStyle w:val="PlainTex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B49751" w14:textId="77777777" w:rsidR="007D1D8B" w:rsidRPr="00BD7DCD" w:rsidRDefault="007D1D8B" w:rsidP="00BD7DCD">
            <w:pPr>
              <w:rPr>
                <w:rFonts w:ascii="Calibri" w:hAnsi="Calibri"/>
                <w:bCs/>
              </w:rPr>
            </w:pPr>
          </w:p>
        </w:tc>
      </w:tr>
      <w:tr w:rsidR="00F04461" w14:paraId="1585C475" w14:textId="77777777" w:rsidTr="00144ABF">
        <w:tc>
          <w:tcPr>
            <w:tcW w:w="8222" w:type="dxa"/>
          </w:tcPr>
          <w:p w14:paraId="50F1D457" w14:textId="2599753C" w:rsidR="002B5870" w:rsidRDefault="008F4A3A" w:rsidP="002B5870">
            <w:pPr>
              <w:pStyle w:val="PlainTex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44ABF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8</w:t>
            </w:r>
            <w:r w:rsidR="002B5870">
              <w:rPr>
                <w:b/>
                <w:sz w:val="24"/>
                <w:szCs w:val="24"/>
              </w:rPr>
              <w:t xml:space="preserve">/26. To consider environmental &amp; Biodiversity Matters </w:t>
            </w:r>
          </w:p>
          <w:p w14:paraId="3E077085" w14:textId="0BB4C9A9" w:rsidR="00AB6ACB" w:rsidRPr="005115ED" w:rsidRDefault="005115ED" w:rsidP="005115ED">
            <w:pPr>
              <w:pStyle w:val="PlainText"/>
              <w:numPr>
                <w:ilvl w:val="0"/>
                <w:numId w:val="4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consider notes from NALC Climate Changes &amp; Biodiversity Session</w:t>
            </w:r>
          </w:p>
        </w:tc>
        <w:tc>
          <w:tcPr>
            <w:tcW w:w="1276" w:type="dxa"/>
          </w:tcPr>
          <w:p w14:paraId="3E747A54" w14:textId="77777777" w:rsidR="00F04461" w:rsidRPr="00BD7DCD" w:rsidRDefault="00F04461" w:rsidP="00BD7DCD">
            <w:pPr>
              <w:rPr>
                <w:rFonts w:ascii="Calibri" w:hAnsi="Calibri"/>
                <w:bCs/>
              </w:rPr>
            </w:pPr>
          </w:p>
        </w:tc>
      </w:tr>
      <w:tr w:rsidR="002D7622" w14:paraId="39E91EFE" w14:textId="77777777" w:rsidTr="00144ABF">
        <w:tc>
          <w:tcPr>
            <w:tcW w:w="8222" w:type="dxa"/>
          </w:tcPr>
          <w:p w14:paraId="45DC47A6" w14:textId="478F486B" w:rsidR="002F6999" w:rsidRDefault="002400DC" w:rsidP="00211677">
            <w:pPr>
              <w:pStyle w:val="PlainText"/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  <w:r w:rsidR="00144ABF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9</w:t>
            </w:r>
            <w:r w:rsidR="008F4A3A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/26</w:t>
            </w:r>
            <w:r w:rsidR="002D7622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  <w:r w:rsidR="002D7622" w:rsidRPr="00A74A6E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To consi</w:t>
            </w:r>
            <w:r w:rsidR="002D7622"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der the monthly public messages</w:t>
            </w:r>
          </w:p>
          <w:p w14:paraId="66404098" w14:textId="25543BE6" w:rsidR="00811E3D" w:rsidRPr="00211677" w:rsidRDefault="00811E3D" w:rsidP="00211677">
            <w:pPr>
              <w:pStyle w:val="PlainText"/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49FAE9D3" w14:textId="22E307B8" w:rsidR="002D7622" w:rsidRPr="00BD7DCD" w:rsidRDefault="002D7622" w:rsidP="00BD7DC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 </w:t>
            </w:r>
          </w:p>
        </w:tc>
      </w:tr>
    </w:tbl>
    <w:p w14:paraId="3226A739" w14:textId="77777777" w:rsidR="00947540" w:rsidRDefault="00947540" w:rsidP="00251077">
      <w:pPr>
        <w:rPr>
          <w:rFonts w:asciiTheme="minorHAnsi" w:eastAsiaTheme="minorHAnsi" w:hAnsiTheme="minorHAnsi" w:cstheme="minorBidi"/>
        </w:rPr>
      </w:pPr>
    </w:p>
    <w:p w14:paraId="302E127E" w14:textId="7164E71B" w:rsidR="00251077" w:rsidRDefault="00F34AC5" w:rsidP="002510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Attachments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551"/>
        <w:gridCol w:w="3351"/>
      </w:tblGrid>
      <w:tr w:rsidR="00F34AC5" w14:paraId="5D8ECB4C" w14:textId="77777777" w:rsidTr="00F34AC5">
        <w:tc>
          <w:tcPr>
            <w:tcW w:w="3114" w:type="dxa"/>
          </w:tcPr>
          <w:p w14:paraId="46AA776D" w14:textId="2438D693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Minutes Meeting 15 Sept. 26</w:t>
            </w:r>
          </w:p>
        </w:tc>
        <w:tc>
          <w:tcPr>
            <w:tcW w:w="2551" w:type="dxa"/>
          </w:tcPr>
          <w:p w14:paraId="14B470F5" w14:textId="726CF552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Accounts end Sept. 26</w:t>
            </w:r>
          </w:p>
        </w:tc>
        <w:tc>
          <w:tcPr>
            <w:tcW w:w="3351" w:type="dxa"/>
          </w:tcPr>
          <w:p w14:paraId="695E311B" w14:textId="58A0E739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Annual Planning Report</w:t>
            </w:r>
          </w:p>
        </w:tc>
      </w:tr>
      <w:tr w:rsidR="00F34AC5" w14:paraId="6771E139" w14:textId="77777777" w:rsidTr="00F34AC5">
        <w:tc>
          <w:tcPr>
            <w:tcW w:w="3114" w:type="dxa"/>
          </w:tcPr>
          <w:p w14:paraId="2BE433E6" w14:textId="06123C57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SAS Traffic Report</w:t>
            </w:r>
          </w:p>
        </w:tc>
        <w:tc>
          <w:tcPr>
            <w:tcW w:w="2551" w:type="dxa"/>
          </w:tcPr>
          <w:p w14:paraId="6CA7C955" w14:textId="6DD78378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Draft Wellbeing Report</w:t>
            </w:r>
          </w:p>
        </w:tc>
        <w:tc>
          <w:tcPr>
            <w:tcW w:w="3351" w:type="dxa"/>
          </w:tcPr>
          <w:p w14:paraId="7BE3A65B" w14:textId="05915B13" w:rsidR="00F34AC5" w:rsidRDefault="00F34AC5" w:rsidP="00251077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Climate &amp; Biodiversity Report</w:t>
            </w:r>
          </w:p>
        </w:tc>
      </w:tr>
    </w:tbl>
    <w:p w14:paraId="565270B4" w14:textId="77777777" w:rsidR="00F34AC5" w:rsidRDefault="00F34AC5" w:rsidP="00251077">
      <w:pPr>
        <w:rPr>
          <w:rFonts w:asciiTheme="minorHAnsi" w:eastAsiaTheme="minorHAnsi" w:hAnsiTheme="minorHAnsi" w:cstheme="minorBidi"/>
        </w:rPr>
      </w:pPr>
    </w:p>
    <w:p w14:paraId="6E0F0A4B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06870C64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568EE139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74187AD7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71535CAE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6DAE00C5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58557DCC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2B60307D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052236C4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4B8278A2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1F04891F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6FECB9CD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2274C6E9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0F1EBFDA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4CF2D02B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2DFEFDF4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6F3A507A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2CE15499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0A9DDF86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16570552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p w14:paraId="688814D5" w14:textId="77777777" w:rsidR="00251077" w:rsidRDefault="00251077" w:rsidP="00251077">
      <w:pPr>
        <w:rPr>
          <w:rFonts w:asciiTheme="minorHAnsi" w:eastAsiaTheme="minorHAnsi" w:hAnsiTheme="minorHAnsi" w:cstheme="minorBidi"/>
        </w:rPr>
      </w:pPr>
    </w:p>
    <w:sectPr w:rsidR="00251077" w:rsidSect="00506B30"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BF0A" w14:textId="77777777" w:rsidR="006A1AEA" w:rsidRDefault="006A1AEA">
      <w:r>
        <w:separator/>
      </w:r>
    </w:p>
  </w:endnote>
  <w:endnote w:type="continuationSeparator" w:id="0">
    <w:p w14:paraId="34152183" w14:textId="77777777" w:rsidR="006A1AEA" w:rsidRDefault="006A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E562" w14:textId="77777777" w:rsidR="00144ABF" w:rsidRDefault="00144ABF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6814E957" w14:textId="77777777" w:rsidR="00144ABF" w:rsidRDefault="00144ABF" w:rsidP="00144ABF">
    <w:pPr>
      <w:jc w:val="center"/>
      <w:rPr>
        <w:rFonts w:asciiTheme="minorHAnsi" w:eastAsiaTheme="minorHAnsi" w:hAnsiTheme="minorHAnsi" w:cstheme="minorBidi"/>
        <w:i/>
        <w:iCs/>
        <w:sz w:val="20"/>
        <w:szCs w:val="20"/>
      </w:rPr>
    </w:pPr>
    <w:r>
      <w:rPr>
        <w:rFonts w:asciiTheme="minorHAnsi" w:eastAsiaTheme="minorHAnsi" w:hAnsiTheme="minorHAnsi" w:cstheme="minorBidi"/>
        <w:i/>
        <w:iCs/>
        <w:sz w:val="20"/>
        <w:szCs w:val="20"/>
      </w:rPr>
      <w:t>Local Government Act 1972</w:t>
    </w:r>
  </w:p>
  <w:p w14:paraId="0548A080" w14:textId="77777777" w:rsidR="00144ABF" w:rsidRPr="00251077" w:rsidRDefault="00144ABF" w:rsidP="00144ABF">
    <w:pPr>
      <w:jc w:val="center"/>
      <w:rPr>
        <w:rFonts w:asciiTheme="minorHAnsi" w:eastAsiaTheme="minorHAnsi" w:hAnsiTheme="minorHAnsi" w:cstheme="minorBidi"/>
        <w:i/>
        <w:iCs/>
        <w:sz w:val="20"/>
        <w:szCs w:val="20"/>
      </w:rPr>
    </w:pPr>
    <w:r>
      <w:rPr>
        <w:rFonts w:asciiTheme="minorHAnsi" w:eastAsiaTheme="minorHAnsi" w:hAnsiTheme="minorHAnsi" w:cstheme="minorBidi"/>
        <w:i/>
        <w:iCs/>
        <w:sz w:val="20"/>
        <w:szCs w:val="20"/>
      </w:rPr>
      <w:t>Please note that this is a public meeting and you may be filmed, recorded, and published</w:t>
    </w:r>
  </w:p>
  <w:p w14:paraId="76C95C86" w14:textId="77777777" w:rsidR="00144ABF" w:rsidRDefault="00144ABF">
    <w:pPr>
      <w:pStyle w:val="Footer"/>
      <w:jc w:val="center"/>
      <w:rPr>
        <w:caps/>
        <w:noProof/>
        <w:color w:val="4472C4" w:themeColor="accent1"/>
      </w:rPr>
    </w:pPr>
  </w:p>
  <w:p w14:paraId="4661FBA7" w14:textId="77777777" w:rsidR="00144ABF" w:rsidRDefault="00144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80F7A" w14:textId="77777777" w:rsidR="006A1AEA" w:rsidRDefault="006A1AEA">
      <w:r>
        <w:separator/>
      </w:r>
    </w:p>
  </w:footnote>
  <w:footnote w:type="continuationSeparator" w:id="0">
    <w:p w14:paraId="4E0C4D6E" w14:textId="77777777" w:rsidR="006A1AEA" w:rsidRDefault="006A1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2F0E"/>
    <w:multiLevelType w:val="hybridMultilevel"/>
    <w:tmpl w:val="7A50F2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C404E"/>
    <w:multiLevelType w:val="hybridMultilevel"/>
    <w:tmpl w:val="914A4E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1677"/>
    <w:multiLevelType w:val="hybridMultilevel"/>
    <w:tmpl w:val="671E8B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35550"/>
    <w:multiLevelType w:val="hybridMultilevel"/>
    <w:tmpl w:val="D9FC34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B717D"/>
    <w:multiLevelType w:val="hybridMultilevel"/>
    <w:tmpl w:val="823E22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9540B"/>
    <w:multiLevelType w:val="hybridMultilevel"/>
    <w:tmpl w:val="539841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8629D"/>
    <w:multiLevelType w:val="hybridMultilevel"/>
    <w:tmpl w:val="C8A4F4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27DBF"/>
    <w:multiLevelType w:val="hybridMultilevel"/>
    <w:tmpl w:val="14D6A6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389"/>
    <w:multiLevelType w:val="hybridMultilevel"/>
    <w:tmpl w:val="D75C9F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427C5"/>
    <w:multiLevelType w:val="hybridMultilevel"/>
    <w:tmpl w:val="DD58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90C02"/>
    <w:multiLevelType w:val="hybridMultilevel"/>
    <w:tmpl w:val="C282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E384D"/>
    <w:multiLevelType w:val="hybridMultilevel"/>
    <w:tmpl w:val="3B8CEF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31E67"/>
    <w:multiLevelType w:val="hybridMultilevel"/>
    <w:tmpl w:val="18E435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400F8"/>
    <w:multiLevelType w:val="hybridMultilevel"/>
    <w:tmpl w:val="48F2E6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60940"/>
    <w:multiLevelType w:val="hybridMultilevel"/>
    <w:tmpl w:val="9D24E6BC"/>
    <w:lvl w:ilvl="0" w:tplc="C6E03D0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9C64490"/>
    <w:multiLevelType w:val="hybridMultilevel"/>
    <w:tmpl w:val="13921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93275"/>
    <w:multiLevelType w:val="hybridMultilevel"/>
    <w:tmpl w:val="8EF6F3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9A715D"/>
    <w:multiLevelType w:val="hybridMultilevel"/>
    <w:tmpl w:val="ED3EFE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75F65"/>
    <w:multiLevelType w:val="hybridMultilevel"/>
    <w:tmpl w:val="3D067F8A"/>
    <w:lvl w:ilvl="0" w:tplc="70B4333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146F87"/>
    <w:multiLevelType w:val="hybridMultilevel"/>
    <w:tmpl w:val="3B2C7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965CA"/>
    <w:multiLevelType w:val="hybridMultilevel"/>
    <w:tmpl w:val="6A4EC4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E83F11"/>
    <w:multiLevelType w:val="hybridMultilevel"/>
    <w:tmpl w:val="C8D086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7071A"/>
    <w:multiLevelType w:val="hybridMultilevel"/>
    <w:tmpl w:val="6818C4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A2DAB"/>
    <w:multiLevelType w:val="hybridMultilevel"/>
    <w:tmpl w:val="8F8680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6C0BE1"/>
    <w:multiLevelType w:val="hybridMultilevel"/>
    <w:tmpl w:val="1FF20C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E7CA6"/>
    <w:multiLevelType w:val="hybridMultilevel"/>
    <w:tmpl w:val="276245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417D7"/>
    <w:multiLevelType w:val="hybridMultilevel"/>
    <w:tmpl w:val="7B2A5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AE6E21"/>
    <w:multiLevelType w:val="hybridMultilevel"/>
    <w:tmpl w:val="5DC01F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57F23"/>
    <w:multiLevelType w:val="hybridMultilevel"/>
    <w:tmpl w:val="648E23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77C47"/>
    <w:multiLevelType w:val="hybridMultilevel"/>
    <w:tmpl w:val="7590B8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623D2"/>
    <w:multiLevelType w:val="hybridMultilevel"/>
    <w:tmpl w:val="F0BE69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5D4EA9"/>
    <w:multiLevelType w:val="hybridMultilevel"/>
    <w:tmpl w:val="01DE121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933ED"/>
    <w:multiLevelType w:val="hybridMultilevel"/>
    <w:tmpl w:val="00A651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E71155"/>
    <w:multiLevelType w:val="hybridMultilevel"/>
    <w:tmpl w:val="AA424E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B59DF"/>
    <w:multiLevelType w:val="hybridMultilevel"/>
    <w:tmpl w:val="762261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85336"/>
    <w:multiLevelType w:val="hybridMultilevel"/>
    <w:tmpl w:val="DD06C8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9278C"/>
    <w:multiLevelType w:val="hybridMultilevel"/>
    <w:tmpl w:val="B9A8DB7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1A09E6"/>
    <w:multiLevelType w:val="hybridMultilevel"/>
    <w:tmpl w:val="636CC5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0A79F4"/>
    <w:multiLevelType w:val="hybridMultilevel"/>
    <w:tmpl w:val="DAEC39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474EA"/>
    <w:multiLevelType w:val="hybridMultilevel"/>
    <w:tmpl w:val="79BA4A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21185"/>
    <w:multiLevelType w:val="hybridMultilevel"/>
    <w:tmpl w:val="756C1B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21C3F"/>
    <w:multiLevelType w:val="hybridMultilevel"/>
    <w:tmpl w:val="3E245A22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7FF4ED8"/>
    <w:multiLevelType w:val="hybridMultilevel"/>
    <w:tmpl w:val="37F295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451E7"/>
    <w:multiLevelType w:val="hybridMultilevel"/>
    <w:tmpl w:val="CBD08C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0197">
    <w:abstractNumId w:val="23"/>
  </w:num>
  <w:num w:numId="2" w16cid:durableId="791171404">
    <w:abstractNumId w:val="41"/>
  </w:num>
  <w:num w:numId="3" w16cid:durableId="1060709352">
    <w:abstractNumId w:val="17"/>
  </w:num>
  <w:num w:numId="4" w16cid:durableId="2051301103">
    <w:abstractNumId w:val="30"/>
  </w:num>
  <w:num w:numId="5" w16cid:durableId="130831913">
    <w:abstractNumId w:val="18"/>
  </w:num>
  <w:num w:numId="6" w16cid:durableId="567611693">
    <w:abstractNumId w:val="24"/>
  </w:num>
  <w:num w:numId="7" w16cid:durableId="685327138">
    <w:abstractNumId w:val="27"/>
  </w:num>
  <w:num w:numId="8" w16cid:durableId="18239687">
    <w:abstractNumId w:val="11"/>
  </w:num>
  <w:num w:numId="9" w16cid:durableId="899946178">
    <w:abstractNumId w:val="29"/>
  </w:num>
  <w:num w:numId="10" w16cid:durableId="423721288">
    <w:abstractNumId w:val="31"/>
  </w:num>
  <w:num w:numId="11" w16cid:durableId="1693844459">
    <w:abstractNumId w:val="32"/>
  </w:num>
  <w:num w:numId="12" w16cid:durableId="973750528">
    <w:abstractNumId w:val="35"/>
  </w:num>
  <w:num w:numId="13" w16cid:durableId="1877809292">
    <w:abstractNumId w:val="10"/>
  </w:num>
  <w:num w:numId="14" w16cid:durableId="1695762590">
    <w:abstractNumId w:val="15"/>
  </w:num>
  <w:num w:numId="15" w16cid:durableId="622810107">
    <w:abstractNumId w:val="12"/>
  </w:num>
  <w:num w:numId="16" w16cid:durableId="622420684">
    <w:abstractNumId w:val="3"/>
  </w:num>
  <w:num w:numId="17" w16cid:durableId="291907971">
    <w:abstractNumId w:val="37"/>
  </w:num>
  <w:num w:numId="18" w16cid:durableId="1594243244">
    <w:abstractNumId w:val="6"/>
  </w:num>
  <w:num w:numId="19" w16cid:durableId="1389958177">
    <w:abstractNumId w:val="43"/>
  </w:num>
  <w:num w:numId="20" w16cid:durableId="1810396746">
    <w:abstractNumId w:val="39"/>
  </w:num>
  <w:num w:numId="21" w16cid:durableId="859856749">
    <w:abstractNumId w:val="2"/>
  </w:num>
  <w:num w:numId="22" w16cid:durableId="1024987351">
    <w:abstractNumId w:val="0"/>
  </w:num>
  <w:num w:numId="23" w16cid:durableId="1286617399">
    <w:abstractNumId w:val="28"/>
  </w:num>
  <w:num w:numId="24" w16cid:durableId="1225213370">
    <w:abstractNumId w:val="40"/>
  </w:num>
  <w:num w:numId="25" w16cid:durableId="1660160344">
    <w:abstractNumId w:val="25"/>
  </w:num>
  <w:num w:numId="26" w16cid:durableId="354115057">
    <w:abstractNumId w:val="5"/>
  </w:num>
  <w:num w:numId="27" w16cid:durableId="513156927">
    <w:abstractNumId w:val="21"/>
  </w:num>
  <w:num w:numId="28" w16cid:durableId="651787621">
    <w:abstractNumId w:val="38"/>
  </w:num>
  <w:num w:numId="29" w16cid:durableId="1751922352">
    <w:abstractNumId w:val="22"/>
  </w:num>
  <w:num w:numId="30" w16cid:durableId="1002703587">
    <w:abstractNumId w:val="14"/>
  </w:num>
  <w:num w:numId="31" w16cid:durableId="293415716">
    <w:abstractNumId w:val="34"/>
  </w:num>
  <w:num w:numId="32" w16cid:durableId="1959331365">
    <w:abstractNumId w:val="36"/>
  </w:num>
  <w:num w:numId="33" w16cid:durableId="1400324531">
    <w:abstractNumId w:val="4"/>
  </w:num>
  <w:num w:numId="34" w16cid:durableId="430323759">
    <w:abstractNumId w:val="13"/>
  </w:num>
  <w:num w:numId="35" w16cid:durableId="1878277949">
    <w:abstractNumId w:val="16"/>
  </w:num>
  <w:num w:numId="36" w16cid:durableId="864173422">
    <w:abstractNumId w:val="33"/>
  </w:num>
  <w:num w:numId="37" w16cid:durableId="1429110283">
    <w:abstractNumId w:val="1"/>
  </w:num>
  <w:num w:numId="38" w16cid:durableId="776022709">
    <w:abstractNumId w:val="19"/>
  </w:num>
  <w:num w:numId="39" w16cid:durableId="1092966952">
    <w:abstractNumId w:val="9"/>
  </w:num>
  <w:num w:numId="40" w16cid:durableId="890656713">
    <w:abstractNumId w:val="7"/>
  </w:num>
  <w:num w:numId="41" w16cid:durableId="2127845276">
    <w:abstractNumId w:val="20"/>
  </w:num>
  <w:num w:numId="42" w16cid:durableId="1477797168">
    <w:abstractNumId w:val="26"/>
  </w:num>
  <w:num w:numId="43" w16cid:durableId="64689165">
    <w:abstractNumId w:val="8"/>
  </w:num>
  <w:num w:numId="44" w16cid:durableId="434135313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CE"/>
    <w:rsid w:val="00000953"/>
    <w:rsid w:val="0000126D"/>
    <w:rsid w:val="00002EC3"/>
    <w:rsid w:val="00010A9A"/>
    <w:rsid w:val="00015E1E"/>
    <w:rsid w:val="00016396"/>
    <w:rsid w:val="00016777"/>
    <w:rsid w:val="00021834"/>
    <w:rsid w:val="00022573"/>
    <w:rsid w:val="00023D87"/>
    <w:rsid w:val="00024690"/>
    <w:rsid w:val="00026D3D"/>
    <w:rsid w:val="00040D6F"/>
    <w:rsid w:val="00041978"/>
    <w:rsid w:val="0004320C"/>
    <w:rsid w:val="00043ABE"/>
    <w:rsid w:val="0004790A"/>
    <w:rsid w:val="00056D78"/>
    <w:rsid w:val="000625BD"/>
    <w:rsid w:val="00063553"/>
    <w:rsid w:val="000657C4"/>
    <w:rsid w:val="00070E31"/>
    <w:rsid w:val="00070FCA"/>
    <w:rsid w:val="00074C73"/>
    <w:rsid w:val="00075D42"/>
    <w:rsid w:val="000805AF"/>
    <w:rsid w:val="00085387"/>
    <w:rsid w:val="000856FC"/>
    <w:rsid w:val="00090099"/>
    <w:rsid w:val="00090C50"/>
    <w:rsid w:val="0009166A"/>
    <w:rsid w:val="00094DEC"/>
    <w:rsid w:val="00094FD5"/>
    <w:rsid w:val="0009627C"/>
    <w:rsid w:val="000A32AE"/>
    <w:rsid w:val="000A7EF9"/>
    <w:rsid w:val="000B02C7"/>
    <w:rsid w:val="000B075A"/>
    <w:rsid w:val="000B2283"/>
    <w:rsid w:val="000B5566"/>
    <w:rsid w:val="000B642B"/>
    <w:rsid w:val="000B769F"/>
    <w:rsid w:val="000C1A5D"/>
    <w:rsid w:val="000C6EA2"/>
    <w:rsid w:val="000D3930"/>
    <w:rsid w:val="000D49E3"/>
    <w:rsid w:val="000D75C8"/>
    <w:rsid w:val="000E0F2D"/>
    <w:rsid w:val="000E356B"/>
    <w:rsid w:val="000F0E45"/>
    <w:rsid w:val="000F0F01"/>
    <w:rsid w:val="000F148B"/>
    <w:rsid w:val="000F46CC"/>
    <w:rsid w:val="000F6632"/>
    <w:rsid w:val="00105FC1"/>
    <w:rsid w:val="00106CD9"/>
    <w:rsid w:val="00110412"/>
    <w:rsid w:val="00112A72"/>
    <w:rsid w:val="00130E10"/>
    <w:rsid w:val="001310F1"/>
    <w:rsid w:val="001321BE"/>
    <w:rsid w:val="00140C4E"/>
    <w:rsid w:val="00144ABF"/>
    <w:rsid w:val="00151922"/>
    <w:rsid w:val="00152251"/>
    <w:rsid w:val="0015384A"/>
    <w:rsid w:val="001634DF"/>
    <w:rsid w:val="0017030A"/>
    <w:rsid w:val="00170E24"/>
    <w:rsid w:val="001726EB"/>
    <w:rsid w:val="00173130"/>
    <w:rsid w:val="001756A1"/>
    <w:rsid w:val="00177E8D"/>
    <w:rsid w:val="001818AE"/>
    <w:rsid w:val="00184D6A"/>
    <w:rsid w:val="00184FBE"/>
    <w:rsid w:val="00185671"/>
    <w:rsid w:val="00194545"/>
    <w:rsid w:val="00197330"/>
    <w:rsid w:val="001A1CC2"/>
    <w:rsid w:val="001A328D"/>
    <w:rsid w:val="001A7929"/>
    <w:rsid w:val="001C4680"/>
    <w:rsid w:val="001D0177"/>
    <w:rsid w:val="001D2D2C"/>
    <w:rsid w:val="001D3975"/>
    <w:rsid w:val="001D78E8"/>
    <w:rsid w:val="001E0813"/>
    <w:rsid w:val="001E1B9A"/>
    <w:rsid w:val="001E2856"/>
    <w:rsid w:val="001E5452"/>
    <w:rsid w:val="001E551D"/>
    <w:rsid w:val="001F09A2"/>
    <w:rsid w:val="001F2044"/>
    <w:rsid w:val="001F6C71"/>
    <w:rsid w:val="001F71BE"/>
    <w:rsid w:val="0020339A"/>
    <w:rsid w:val="0020625E"/>
    <w:rsid w:val="002071DD"/>
    <w:rsid w:val="00210FEB"/>
    <w:rsid w:val="00211677"/>
    <w:rsid w:val="00221E1A"/>
    <w:rsid w:val="00230C0A"/>
    <w:rsid w:val="002319A3"/>
    <w:rsid w:val="002400DC"/>
    <w:rsid w:val="00242536"/>
    <w:rsid w:val="00242E58"/>
    <w:rsid w:val="00251077"/>
    <w:rsid w:val="002521BF"/>
    <w:rsid w:val="002536AF"/>
    <w:rsid w:val="002539E2"/>
    <w:rsid w:val="00257167"/>
    <w:rsid w:val="0026092E"/>
    <w:rsid w:val="00262FDF"/>
    <w:rsid w:val="002743D7"/>
    <w:rsid w:val="00280217"/>
    <w:rsid w:val="00286E3D"/>
    <w:rsid w:val="00292F10"/>
    <w:rsid w:val="00293411"/>
    <w:rsid w:val="00293827"/>
    <w:rsid w:val="002A130F"/>
    <w:rsid w:val="002A7269"/>
    <w:rsid w:val="002B0FA2"/>
    <w:rsid w:val="002B2C49"/>
    <w:rsid w:val="002B3158"/>
    <w:rsid w:val="002B3F20"/>
    <w:rsid w:val="002B5870"/>
    <w:rsid w:val="002B7D36"/>
    <w:rsid w:val="002C18AB"/>
    <w:rsid w:val="002C2988"/>
    <w:rsid w:val="002C52C2"/>
    <w:rsid w:val="002D1852"/>
    <w:rsid w:val="002D246D"/>
    <w:rsid w:val="002D2639"/>
    <w:rsid w:val="002D7622"/>
    <w:rsid w:val="002E03DB"/>
    <w:rsid w:val="002E29FC"/>
    <w:rsid w:val="002E624C"/>
    <w:rsid w:val="002E772D"/>
    <w:rsid w:val="002F5094"/>
    <w:rsid w:val="002F6999"/>
    <w:rsid w:val="00300433"/>
    <w:rsid w:val="0030628C"/>
    <w:rsid w:val="003151D6"/>
    <w:rsid w:val="00317A02"/>
    <w:rsid w:val="00321648"/>
    <w:rsid w:val="003226BD"/>
    <w:rsid w:val="003230D5"/>
    <w:rsid w:val="003318CA"/>
    <w:rsid w:val="00331B51"/>
    <w:rsid w:val="00333538"/>
    <w:rsid w:val="00336EAA"/>
    <w:rsid w:val="003375B1"/>
    <w:rsid w:val="003418E6"/>
    <w:rsid w:val="00341B19"/>
    <w:rsid w:val="00343F77"/>
    <w:rsid w:val="003449EE"/>
    <w:rsid w:val="0035308E"/>
    <w:rsid w:val="00353430"/>
    <w:rsid w:val="00353D6B"/>
    <w:rsid w:val="003635DD"/>
    <w:rsid w:val="003647A6"/>
    <w:rsid w:val="00364C9D"/>
    <w:rsid w:val="003765A5"/>
    <w:rsid w:val="003876BE"/>
    <w:rsid w:val="00390EAA"/>
    <w:rsid w:val="003960C3"/>
    <w:rsid w:val="00396321"/>
    <w:rsid w:val="00396883"/>
    <w:rsid w:val="003A3AA1"/>
    <w:rsid w:val="003A4A5F"/>
    <w:rsid w:val="003A6E22"/>
    <w:rsid w:val="003A75D9"/>
    <w:rsid w:val="003B2ACE"/>
    <w:rsid w:val="003B4849"/>
    <w:rsid w:val="003B554E"/>
    <w:rsid w:val="003B6165"/>
    <w:rsid w:val="003B65D9"/>
    <w:rsid w:val="003B7E6C"/>
    <w:rsid w:val="003C2911"/>
    <w:rsid w:val="003C2C53"/>
    <w:rsid w:val="003C3EB1"/>
    <w:rsid w:val="003D1004"/>
    <w:rsid w:val="003D11E3"/>
    <w:rsid w:val="003D281E"/>
    <w:rsid w:val="003D7A3E"/>
    <w:rsid w:val="003E3E98"/>
    <w:rsid w:val="003F2BDC"/>
    <w:rsid w:val="003F6E0C"/>
    <w:rsid w:val="00414796"/>
    <w:rsid w:val="00416F5D"/>
    <w:rsid w:val="00425825"/>
    <w:rsid w:val="00426C4A"/>
    <w:rsid w:val="004313A1"/>
    <w:rsid w:val="00432D4C"/>
    <w:rsid w:val="004423E3"/>
    <w:rsid w:val="0044398D"/>
    <w:rsid w:val="004445C0"/>
    <w:rsid w:val="00444E0C"/>
    <w:rsid w:val="004455C4"/>
    <w:rsid w:val="00445A3D"/>
    <w:rsid w:val="00446D41"/>
    <w:rsid w:val="00446FD9"/>
    <w:rsid w:val="00451542"/>
    <w:rsid w:val="00453E74"/>
    <w:rsid w:val="00456499"/>
    <w:rsid w:val="004573F6"/>
    <w:rsid w:val="00466209"/>
    <w:rsid w:val="00471BA0"/>
    <w:rsid w:val="00473803"/>
    <w:rsid w:val="004741D5"/>
    <w:rsid w:val="0047426E"/>
    <w:rsid w:val="0049230C"/>
    <w:rsid w:val="004A04D2"/>
    <w:rsid w:val="004A2520"/>
    <w:rsid w:val="004A67B2"/>
    <w:rsid w:val="004B0C1E"/>
    <w:rsid w:val="004D0312"/>
    <w:rsid w:val="004D67EA"/>
    <w:rsid w:val="004D6FA0"/>
    <w:rsid w:val="004E657F"/>
    <w:rsid w:val="004E6620"/>
    <w:rsid w:val="0050026D"/>
    <w:rsid w:val="00500364"/>
    <w:rsid w:val="005005B5"/>
    <w:rsid w:val="00505FCF"/>
    <w:rsid w:val="00506B30"/>
    <w:rsid w:val="00510596"/>
    <w:rsid w:val="005115ED"/>
    <w:rsid w:val="005128BF"/>
    <w:rsid w:val="00514AD3"/>
    <w:rsid w:val="005153E5"/>
    <w:rsid w:val="0051740D"/>
    <w:rsid w:val="00520475"/>
    <w:rsid w:val="00524207"/>
    <w:rsid w:val="00524E58"/>
    <w:rsid w:val="00526C8F"/>
    <w:rsid w:val="0053230E"/>
    <w:rsid w:val="00533834"/>
    <w:rsid w:val="00536AC7"/>
    <w:rsid w:val="0054167A"/>
    <w:rsid w:val="00541BDD"/>
    <w:rsid w:val="00542092"/>
    <w:rsid w:val="00542BB7"/>
    <w:rsid w:val="00543452"/>
    <w:rsid w:val="00547013"/>
    <w:rsid w:val="00551666"/>
    <w:rsid w:val="005554A8"/>
    <w:rsid w:val="00555EAE"/>
    <w:rsid w:val="00563587"/>
    <w:rsid w:val="005705C4"/>
    <w:rsid w:val="0057153E"/>
    <w:rsid w:val="0057252D"/>
    <w:rsid w:val="00574F84"/>
    <w:rsid w:val="00582CCE"/>
    <w:rsid w:val="00583D0E"/>
    <w:rsid w:val="005848DA"/>
    <w:rsid w:val="00590503"/>
    <w:rsid w:val="005925A1"/>
    <w:rsid w:val="00592A04"/>
    <w:rsid w:val="00596D3E"/>
    <w:rsid w:val="005A008D"/>
    <w:rsid w:val="005A0C06"/>
    <w:rsid w:val="005A1E8E"/>
    <w:rsid w:val="005A4A1D"/>
    <w:rsid w:val="005A53F2"/>
    <w:rsid w:val="005A5AFC"/>
    <w:rsid w:val="005A61FE"/>
    <w:rsid w:val="005C5961"/>
    <w:rsid w:val="005C736D"/>
    <w:rsid w:val="005D00F8"/>
    <w:rsid w:val="005D30D2"/>
    <w:rsid w:val="005D643F"/>
    <w:rsid w:val="005E3BB8"/>
    <w:rsid w:val="005E3D57"/>
    <w:rsid w:val="005E5BFB"/>
    <w:rsid w:val="005E5DA5"/>
    <w:rsid w:val="005E5EEC"/>
    <w:rsid w:val="005E6F61"/>
    <w:rsid w:val="005E6FFC"/>
    <w:rsid w:val="005E782B"/>
    <w:rsid w:val="005F6048"/>
    <w:rsid w:val="006014DA"/>
    <w:rsid w:val="00611539"/>
    <w:rsid w:val="006125D3"/>
    <w:rsid w:val="006127EA"/>
    <w:rsid w:val="0061433D"/>
    <w:rsid w:val="006155E3"/>
    <w:rsid w:val="00615CF7"/>
    <w:rsid w:val="00617A46"/>
    <w:rsid w:val="00620B49"/>
    <w:rsid w:val="00623D5B"/>
    <w:rsid w:val="00627081"/>
    <w:rsid w:val="00627AE1"/>
    <w:rsid w:val="006311DB"/>
    <w:rsid w:val="00634425"/>
    <w:rsid w:val="00636EA6"/>
    <w:rsid w:val="006371A2"/>
    <w:rsid w:val="00644050"/>
    <w:rsid w:val="0065419F"/>
    <w:rsid w:val="0065511D"/>
    <w:rsid w:val="00656695"/>
    <w:rsid w:val="00656B1F"/>
    <w:rsid w:val="00657341"/>
    <w:rsid w:val="006600E5"/>
    <w:rsid w:val="00662A95"/>
    <w:rsid w:val="00667271"/>
    <w:rsid w:val="00670279"/>
    <w:rsid w:val="0067450C"/>
    <w:rsid w:val="00675D34"/>
    <w:rsid w:val="0067708A"/>
    <w:rsid w:val="00677634"/>
    <w:rsid w:val="00680BA1"/>
    <w:rsid w:val="006811BB"/>
    <w:rsid w:val="00682477"/>
    <w:rsid w:val="006842FF"/>
    <w:rsid w:val="0068568F"/>
    <w:rsid w:val="00686000"/>
    <w:rsid w:val="00690DDB"/>
    <w:rsid w:val="00697EE7"/>
    <w:rsid w:val="006A052C"/>
    <w:rsid w:val="006A1AEA"/>
    <w:rsid w:val="006A70A7"/>
    <w:rsid w:val="006B0251"/>
    <w:rsid w:val="006B2F0E"/>
    <w:rsid w:val="006B54E9"/>
    <w:rsid w:val="006C3AB8"/>
    <w:rsid w:val="006C6C0E"/>
    <w:rsid w:val="006D12B9"/>
    <w:rsid w:val="006D2C29"/>
    <w:rsid w:val="006E04F3"/>
    <w:rsid w:val="006E140C"/>
    <w:rsid w:val="006E2B9F"/>
    <w:rsid w:val="006E49B7"/>
    <w:rsid w:val="006E5E86"/>
    <w:rsid w:val="006E651A"/>
    <w:rsid w:val="006F0F20"/>
    <w:rsid w:val="006F46C1"/>
    <w:rsid w:val="006F5D9A"/>
    <w:rsid w:val="00701C2B"/>
    <w:rsid w:val="00701DAA"/>
    <w:rsid w:val="0070267E"/>
    <w:rsid w:val="007042C4"/>
    <w:rsid w:val="007049DD"/>
    <w:rsid w:val="00710671"/>
    <w:rsid w:val="00710C04"/>
    <w:rsid w:val="007211CE"/>
    <w:rsid w:val="00722DC5"/>
    <w:rsid w:val="007322EA"/>
    <w:rsid w:val="00737634"/>
    <w:rsid w:val="00740C37"/>
    <w:rsid w:val="007415F2"/>
    <w:rsid w:val="00744ED9"/>
    <w:rsid w:val="0075414F"/>
    <w:rsid w:val="00760472"/>
    <w:rsid w:val="00765072"/>
    <w:rsid w:val="00771411"/>
    <w:rsid w:val="00777014"/>
    <w:rsid w:val="00782227"/>
    <w:rsid w:val="00785AC4"/>
    <w:rsid w:val="00787676"/>
    <w:rsid w:val="00790A01"/>
    <w:rsid w:val="00791A5B"/>
    <w:rsid w:val="007945D2"/>
    <w:rsid w:val="00795243"/>
    <w:rsid w:val="00797B97"/>
    <w:rsid w:val="007A0C9A"/>
    <w:rsid w:val="007A0FAE"/>
    <w:rsid w:val="007A243B"/>
    <w:rsid w:val="007A263A"/>
    <w:rsid w:val="007A2E33"/>
    <w:rsid w:val="007A2F09"/>
    <w:rsid w:val="007A41A4"/>
    <w:rsid w:val="007B6B9C"/>
    <w:rsid w:val="007C126B"/>
    <w:rsid w:val="007C2B1C"/>
    <w:rsid w:val="007C4E1A"/>
    <w:rsid w:val="007C58C3"/>
    <w:rsid w:val="007D1D8B"/>
    <w:rsid w:val="007D42D9"/>
    <w:rsid w:val="007D6156"/>
    <w:rsid w:val="007D6608"/>
    <w:rsid w:val="007E23C9"/>
    <w:rsid w:val="007E4508"/>
    <w:rsid w:val="007E4D47"/>
    <w:rsid w:val="007E5771"/>
    <w:rsid w:val="007F4DC3"/>
    <w:rsid w:val="007F62AA"/>
    <w:rsid w:val="00801792"/>
    <w:rsid w:val="00802CB8"/>
    <w:rsid w:val="008043A8"/>
    <w:rsid w:val="008118E5"/>
    <w:rsid w:val="00811E3D"/>
    <w:rsid w:val="00823766"/>
    <w:rsid w:val="0082500A"/>
    <w:rsid w:val="00825800"/>
    <w:rsid w:val="00826510"/>
    <w:rsid w:val="00827358"/>
    <w:rsid w:val="008349E3"/>
    <w:rsid w:val="008415F9"/>
    <w:rsid w:val="00842F19"/>
    <w:rsid w:val="00850197"/>
    <w:rsid w:val="008509A8"/>
    <w:rsid w:val="00851C09"/>
    <w:rsid w:val="00852C1B"/>
    <w:rsid w:val="00853C64"/>
    <w:rsid w:val="00854199"/>
    <w:rsid w:val="008569F0"/>
    <w:rsid w:val="00857351"/>
    <w:rsid w:val="00861AE9"/>
    <w:rsid w:val="0086271C"/>
    <w:rsid w:val="00867661"/>
    <w:rsid w:val="0088505B"/>
    <w:rsid w:val="00887FE7"/>
    <w:rsid w:val="00894FE9"/>
    <w:rsid w:val="00896D3E"/>
    <w:rsid w:val="0089741D"/>
    <w:rsid w:val="008A1E25"/>
    <w:rsid w:val="008A4054"/>
    <w:rsid w:val="008A47F6"/>
    <w:rsid w:val="008A5427"/>
    <w:rsid w:val="008A609C"/>
    <w:rsid w:val="008A60F8"/>
    <w:rsid w:val="008B0BB6"/>
    <w:rsid w:val="008B3002"/>
    <w:rsid w:val="008C144F"/>
    <w:rsid w:val="008C691D"/>
    <w:rsid w:val="008D00C5"/>
    <w:rsid w:val="008D1227"/>
    <w:rsid w:val="008D1D09"/>
    <w:rsid w:val="008D5442"/>
    <w:rsid w:val="008D608F"/>
    <w:rsid w:val="008E0B61"/>
    <w:rsid w:val="008E5B2D"/>
    <w:rsid w:val="008E645C"/>
    <w:rsid w:val="008E7606"/>
    <w:rsid w:val="008F422D"/>
    <w:rsid w:val="008F4A3A"/>
    <w:rsid w:val="009118D4"/>
    <w:rsid w:val="009148C7"/>
    <w:rsid w:val="00915AEF"/>
    <w:rsid w:val="009202DE"/>
    <w:rsid w:val="00921F3C"/>
    <w:rsid w:val="009234B2"/>
    <w:rsid w:val="009309AB"/>
    <w:rsid w:val="00946653"/>
    <w:rsid w:val="00946987"/>
    <w:rsid w:val="00947540"/>
    <w:rsid w:val="00947D12"/>
    <w:rsid w:val="00952F72"/>
    <w:rsid w:val="009539C0"/>
    <w:rsid w:val="00955942"/>
    <w:rsid w:val="00960DD0"/>
    <w:rsid w:val="0096147D"/>
    <w:rsid w:val="009616A5"/>
    <w:rsid w:val="00962085"/>
    <w:rsid w:val="00962ACD"/>
    <w:rsid w:val="00962E2F"/>
    <w:rsid w:val="009633F8"/>
    <w:rsid w:val="009648F3"/>
    <w:rsid w:val="00965491"/>
    <w:rsid w:val="00966C33"/>
    <w:rsid w:val="00967722"/>
    <w:rsid w:val="00970CE5"/>
    <w:rsid w:val="00971686"/>
    <w:rsid w:val="00972374"/>
    <w:rsid w:val="00972682"/>
    <w:rsid w:val="00973AA0"/>
    <w:rsid w:val="0097725F"/>
    <w:rsid w:val="00986671"/>
    <w:rsid w:val="00995220"/>
    <w:rsid w:val="0099589C"/>
    <w:rsid w:val="009967FB"/>
    <w:rsid w:val="009B0070"/>
    <w:rsid w:val="009B2CC3"/>
    <w:rsid w:val="009B5A88"/>
    <w:rsid w:val="009B5E91"/>
    <w:rsid w:val="009B7DC7"/>
    <w:rsid w:val="009B7F70"/>
    <w:rsid w:val="009C06F3"/>
    <w:rsid w:val="009C18CE"/>
    <w:rsid w:val="009C597D"/>
    <w:rsid w:val="009C63CE"/>
    <w:rsid w:val="009D736F"/>
    <w:rsid w:val="009E3598"/>
    <w:rsid w:val="009E66F9"/>
    <w:rsid w:val="009E7D34"/>
    <w:rsid w:val="009F0FFC"/>
    <w:rsid w:val="009F4993"/>
    <w:rsid w:val="009F5CAB"/>
    <w:rsid w:val="009F6328"/>
    <w:rsid w:val="00A0017D"/>
    <w:rsid w:val="00A01B19"/>
    <w:rsid w:val="00A03889"/>
    <w:rsid w:val="00A05A06"/>
    <w:rsid w:val="00A14074"/>
    <w:rsid w:val="00A2535C"/>
    <w:rsid w:val="00A257FF"/>
    <w:rsid w:val="00A26D3C"/>
    <w:rsid w:val="00A303E6"/>
    <w:rsid w:val="00A30C0F"/>
    <w:rsid w:val="00A4074F"/>
    <w:rsid w:val="00A45653"/>
    <w:rsid w:val="00A53ED2"/>
    <w:rsid w:val="00A5541F"/>
    <w:rsid w:val="00A5687D"/>
    <w:rsid w:val="00A66DE1"/>
    <w:rsid w:val="00A6733E"/>
    <w:rsid w:val="00A72083"/>
    <w:rsid w:val="00A7340D"/>
    <w:rsid w:val="00A73C7D"/>
    <w:rsid w:val="00A743A2"/>
    <w:rsid w:val="00A74A6E"/>
    <w:rsid w:val="00A74E92"/>
    <w:rsid w:val="00A771A1"/>
    <w:rsid w:val="00A84423"/>
    <w:rsid w:val="00A849E1"/>
    <w:rsid w:val="00A90DEF"/>
    <w:rsid w:val="00A90E8D"/>
    <w:rsid w:val="00A91DC6"/>
    <w:rsid w:val="00A93922"/>
    <w:rsid w:val="00AA767C"/>
    <w:rsid w:val="00AB0111"/>
    <w:rsid w:val="00AB6ACB"/>
    <w:rsid w:val="00AC34F7"/>
    <w:rsid w:val="00AC48FE"/>
    <w:rsid w:val="00AC5761"/>
    <w:rsid w:val="00AC69EE"/>
    <w:rsid w:val="00AD40EB"/>
    <w:rsid w:val="00AD4747"/>
    <w:rsid w:val="00AE07FA"/>
    <w:rsid w:val="00AE09C4"/>
    <w:rsid w:val="00AE2DD7"/>
    <w:rsid w:val="00AE4F3E"/>
    <w:rsid w:val="00AF3568"/>
    <w:rsid w:val="00AF66D1"/>
    <w:rsid w:val="00B013C4"/>
    <w:rsid w:val="00B01566"/>
    <w:rsid w:val="00B0365C"/>
    <w:rsid w:val="00B15814"/>
    <w:rsid w:val="00B16860"/>
    <w:rsid w:val="00B22A65"/>
    <w:rsid w:val="00B26280"/>
    <w:rsid w:val="00B30767"/>
    <w:rsid w:val="00B313E9"/>
    <w:rsid w:val="00B345EC"/>
    <w:rsid w:val="00B350A3"/>
    <w:rsid w:val="00B46079"/>
    <w:rsid w:val="00B522F0"/>
    <w:rsid w:val="00B52E83"/>
    <w:rsid w:val="00B535BC"/>
    <w:rsid w:val="00B55BD3"/>
    <w:rsid w:val="00B56978"/>
    <w:rsid w:val="00B574F4"/>
    <w:rsid w:val="00B5759F"/>
    <w:rsid w:val="00B61804"/>
    <w:rsid w:val="00B62AD2"/>
    <w:rsid w:val="00B62CA4"/>
    <w:rsid w:val="00B76F76"/>
    <w:rsid w:val="00B81FA1"/>
    <w:rsid w:val="00B82B75"/>
    <w:rsid w:val="00B90F81"/>
    <w:rsid w:val="00B96C37"/>
    <w:rsid w:val="00BA02B4"/>
    <w:rsid w:val="00BA0329"/>
    <w:rsid w:val="00BA3E38"/>
    <w:rsid w:val="00BA74EB"/>
    <w:rsid w:val="00BC0903"/>
    <w:rsid w:val="00BD281C"/>
    <w:rsid w:val="00BD625D"/>
    <w:rsid w:val="00BD7DCD"/>
    <w:rsid w:val="00BE05D6"/>
    <w:rsid w:val="00BE3664"/>
    <w:rsid w:val="00BE68A9"/>
    <w:rsid w:val="00BE6ADA"/>
    <w:rsid w:val="00BF2B6F"/>
    <w:rsid w:val="00BF39E7"/>
    <w:rsid w:val="00BF3EF2"/>
    <w:rsid w:val="00BF4E2F"/>
    <w:rsid w:val="00BF6067"/>
    <w:rsid w:val="00BF613D"/>
    <w:rsid w:val="00C01190"/>
    <w:rsid w:val="00C033E0"/>
    <w:rsid w:val="00C0773D"/>
    <w:rsid w:val="00C11BF6"/>
    <w:rsid w:val="00C23A63"/>
    <w:rsid w:val="00C24EFE"/>
    <w:rsid w:val="00C26C63"/>
    <w:rsid w:val="00C337F7"/>
    <w:rsid w:val="00C36204"/>
    <w:rsid w:val="00C36E40"/>
    <w:rsid w:val="00C40AF9"/>
    <w:rsid w:val="00C4243A"/>
    <w:rsid w:val="00C43F38"/>
    <w:rsid w:val="00C442FA"/>
    <w:rsid w:val="00C4515D"/>
    <w:rsid w:val="00C55EFF"/>
    <w:rsid w:val="00C575E4"/>
    <w:rsid w:val="00C61D4A"/>
    <w:rsid w:val="00C6799C"/>
    <w:rsid w:val="00C72728"/>
    <w:rsid w:val="00C7288C"/>
    <w:rsid w:val="00C77F49"/>
    <w:rsid w:val="00C81991"/>
    <w:rsid w:val="00C83BEA"/>
    <w:rsid w:val="00C91011"/>
    <w:rsid w:val="00C92F25"/>
    <w:rsid w:val="00C93ADC"/>
    <w:rsid w:val="00C9417C"/>
    <w:rsid w:val="00C942C0"/>
    <w:rsid w:val="00CA0150"/>
    <w:rsid w:val="00CA3ED9"/>
    <w:rsid w:val="00CA41C5"/>
    <w:rsid w:val="00CB0A9C"/>
    <w:rsid w:val="00CB71F6"/>
    <w:rsid w:val="00CC19E1"/>
    <w:rsid w:val="00CC3437"/>
    <w:rsid w:val="00CC70CC"/>
    <w:rsid w:val="00CD1CF6"/>
    <w:rsid w:val="00CD4A2F"/>
    <w:rsid w:val="00CD4B25"/>
    <w:rsid w:val="00CD7786"/>
    <w:rsid w:val="00CE11B8"/>
    <w:rsid w:val="00CE4A3F"/>
    <w:rsid w:val="00CE4B19"/>
    <w:rsid w:val="00CE4B99"/>
    <w:rsid w:val="00CF5B33"/>
    <w:rsid w:val="00CF5BEE"/>
    <w:rsid w:val="00CF62FA"/>
    <w:rsid w:val="00CF7723"/>
    <w:rsid w:val="00D01343"/>
    <w:rsid w:val="00D0386F"/>
    <w:rsid w:val="00D0474B"/>
    <w:rsid w:val="00D0527F"/>
    <w:rsid w:val="00D07BC2"/>
    <w:rsid w:val="00D12292"/>
    <w:rsid w:val="00D145DC"/>
    <w:rsid w:val="00D2095A"/>
    <w:rsid w:val="00D25786"/>
    <w:rsid w:val="00D26A3C"/>
    <w:rsid w:val="00D334B1"/>
    <w:rsid w:val="00D35926"/>
    <w:rsid w:val="00D419F7"/>
    <w:rsid w:val="00D42985"/>
    <w:rsid w:val="00D45CBA"/>
    <w:rsid w:val="00D45CF5"/>
    <w:rsid w:val="00D45E8C"/>
    <w:rsid w:val="00D55868"/>
    <w:rsid w:val="00D565CF"/>
    <w:rsid w:val="00D57053"/>
    <w:rsid w:val="00D646FE"/>
    <w:rsid w:val="00D67E07"/>
    <w:rsid w:val="00D730BF"/>
    <w:rsid w:val="00D733C0"/>
    <w:rsid w:val="00D74623"/>
    <w:rsid w:val="00D76616"/>
    <w:rsid w:val="00D87F79"/>
    <w:rsid w:val="00D9155E"/>
    <w:rsid w:val="00D960CF"/>
    <w:rsid w:val="00DA0AB9"/>
    <w:rsid w:val="00DA118B"/>
    <w:rsid w:val="00DA7B9A"/>
    <w:rsid w:val="00DB000B"/>
    <w:rsid w:val="00DB74AF"/>
    <w:rsid w:val="00DD729D"/>
    <w:rsid w:val="00DE0176"/>
    <w:rsid w:val="00DE26E5"/>
    <w:rsid w:val="00DE312C"/>
    <w:rsid w:val="00DE3B00"/>
    <w:rsid w:val="00DE617F"/>
    <w:rsid w:val="00DF0865"/>
    <w:rsid w:val="00DF1B31"/>
    <w:rsid w:val="00E105E9"/>
    <w:rsid w:val="00E10EB7"/>
    <w:rsid w:val="00E123A9"/>
    <w:rsid w:val="00E12B1C"/>
    <w:rsid w:val="00E13475"/>
    <w:rsid w:val="00E21E5D"/>
    <w:rsid w:val="00E258DD"/>
    <w:rsid w:val="00E308FC"/>
    <w:rsid w:val="00E32C19"/>
    <w:rsid w:val="00E4148A"/>
    <w:rsid w:val="00E43142"/>
    <w:rsid w:val="00E534D0"/>
    <w:rsid w:val="00E5624F"/>
    <w:rsid w:val="00E65EA1"/>
    <w:rsid w:val="00E66827"/>
    <w:rsid w:val="00E67DE3"/>
    <w:rsid w:val="00E73181"/>
    <w:rsid w:val="00E752B4"/>
    <w:rsid w:val="00E76487"/>
    <w:rsid w:val="00E9231D"/>
    <w:rsid w:val="00E92D4A"/>
    <w:rsid w:val="00E94BD2"/>
    <w:rsid w:val="00E9653C"/>
    <w:rsid w:val="00EB04C1"/>
    <w:rsid w:val="00EB355A"/>
    <w:rsid w:val="00EB47E0"/>
    <w:rsid w:val="00EB4BE5"/>
    <w:rsid w:val="00EC2719"/>
    <w:rsid w:val="00ED1C84"/>
    <w:rsid w:val="00ED7148"/>
    <w:rsid w:val="00EE2C93"/>
    <w:rsid w:val="00EE5E0A"/>
    <w:rsid w:val="00EF2433"/>
    <w:rsid w:val="00EF281E"/>
    <w:rsid w:val="00F03A3A"/>
    <w:rsid w:val="00F04461"/>
    <w:rsid w:val="00F06513"/>
    <w:rsid w:val="00F125C8"/>
    <w:rsid w:val="00F144E4"/>
    <w:rsid w:val="00F210DA"/>
    <w:rsid w:val="00F21A40"/>
    <w:rsid w:val="00F257AE"/>
    <w:rsid w:val="00F3162F"/>
    <w:rsid w:val="00F34AC5"/>
    <w:rsid w:val="00F34B1B"/>
    <w:rsid w:val="00F35279"/>
    <w:rsid w:val="00F42FBB"/>
    <w:rsid w:val="00F43BFF"/>
    <w:rsid w:val="00F47E63"/>
    <w:rsid w:val="00F5069B"/>
    <w:rsid w:val="00F54B15"/>
    <w:rsid w:val="00F57B6D"/>
    <w:rsid w:val="00F65341"/>
    <w:rsid w:val="00F73CE5"/>
    <w:rsid w:val="00F94AD3"/>
    <w:rsid w:val="00F9624D"/>
    <w:rsid w:val="00F96964"/>
    <w:rsid w:val="00FA2AE0"/>
    <w:rsid w:val="00FA75EB"/>
    <w:rsid w:val="00FA798C"/>
    <w:rsid w:val="00FB3F22"/>
    <w:rsid w:val="00FB3FE6"/>
    <w:rsid w:val="00FD1B21"/>
    <w:rsid w:val="00FE13FE"/>
    <w:rsid w:val="00FE5824"/>
    <w:rsid w:val="00FE5E42"/>
    <w:rsid w:val="00FF1488"/>
    <w:rsid w:val="00FF21F3"/>
    <w:rsid w:val="00FF2AE6"/>
    <w:rsid w:val="00FF5214"/>
    <w:rsid w:val="00FF5C91"/>
    <w:rsid w:val="00FF6545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D7CCDA"/>
  <w15:docId w15:val="{7E3AD74A-D619-4F44-80B1-EAE09605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qFormat/>
    <w:pPr>
      <w:keepNext/>
      <w:ind w:left="1620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Cs w:val="20"/>
    </w:rPr>
  </w:style>
  <w:style w:type="paragraph" w:styleId="Title">
    <w:name w:val="Title"/>
    <w:basedOn w:val="Normal"/>
    <w:qFormat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rFonts w:ascii="Imprint MT Shadow" w:hAnsi="Imprint MT Shadow"/>
      <w:b/>
      <w:bCs/>
      <w:color w:val="339966"/>
      <w:sz w:val="7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62FDF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262FDF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262FDF"/>
    <w:rPr>
      <w:rFonts w:ascii="Calibri" w:eastAsia="Calibri" w:hAnsi="Calibri"/>
      <w:sz w:val="22"/>
      <w:szCs w:val="21"/>
      <w:lang w:eastAsia="en-US"/>
    </w:rPr>
  </w:style>
  <w:style w:type="character" w:styleId="Hyperlink">
    <w:name w:val="Hyperlink"/>
    <w:uiPriority w:val="99"/>
    <w:unhideWhenUsed/>
    <w:rsid w:val="00262FDF"/>
    <w:rPr>
      <w:color w:val="0000FF"/>
      <w:u w:val="single"/>
    </w:rPr>
  </w:style>
  <w:style w:type="table" w:styleId="TableGrid">
    <w:name w:val="Table Grid"/>
    <w:basedOn w:val="TableNormal"/>
    <w:uiPriority w:val="59"/>
    <w:rsid w:val="00353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02EC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E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EC3"/>
    <w:rPr>
      <w:rFonts w:ascii="Segoe UI" w:hAnsi="Segoe UI" w:cs="Segoe UI"/>
      <w:sz w:val="18"/>
      <w:szCs w:val="18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3B554E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B04C1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144ABF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Agenda%20-%20Hackleton%20Parish%20Counci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53133-8D89-49DC-8521-89B83292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- Hackleton Parish Counci1.dot</Template>
  <TotalTime>18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Hackleton Parish Council</vt:lpstr>
    </vt:vector>
  </TitlesOfParts>
  <Company/>
  <LinksUpToDate>false</LinksUpToDate>
  <CharactersWithSpaces>3157</CharactersWithSpaces>
  <SharedDoc>false</SharedDoc>
  <HLinks>
    <vt:vector size="6" baseType="variant"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http://www.greathoughton.org.uk/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Hackleton Parish Council</dc:title>
  <dc:creator>HP authorized customer</dc:creator>
  <cp:lastModifiedBy>Great Houghton</cp:lastModifiedBy>
  <cp:revision>9</cp:revision>
  <cp:lastPrinted>2026-10-15T08:31:00Z</cp:lastPrinted>
  <dcterms:created xsi:type="dcterms:W3CDTF">2026-10-08T18:40:00Z</dcterms:created>
  <dcterms:modified xsi:type="dcterms:W3CDTF">2026-10-15T08:31:00Z</dcterms:modified>
</cp:coreProperties>
</file>